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2C92E" w14:textId="5441DB94" w:rsidR="007C1373" w:rsidRDefault="00923D02" w:rsidP="00F759B4">
      <w:pPr>
        <w:sectPr w:rsidR="007C1373">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bookmarkStart w:id="0" w:name="_GoBack"/>
      <w:bookmarkEnd w:id="0"/>
      <w:r>
        <w:rPr>
          <w:noProof/>
        </w:rPr>
        <mc:AlternateContent>
          <mc:Choice Requires="wps">
            <w:drawing>
              <wp:anchor distT="0" distB="0" distL="114300" distR="114300" simplePos="0" relativeHeight="251721872" behindDoc="0" locked="0" layoutInCell="1" allowOverlap="1" wp14:anchorId="0D1F3AEE" wp14:editId="0150CDCC">
                <wp:simplePos x="0" y="0"/>
                <wp:positionH relativeFrom="page">
                  <wp:posOffset>535305</wp:posOffset>
                </wp:positionH>
                <wp:positionV relativeFrom="page">
                  <wp:posOffset>5150485</wp:posOffset>
                </wp:positionV>
                <wp:extent cx="4352290" cy="4796155"/>
                <wp:effectExtent l="0" t="0" r="0" b="4445"/>
                <wp:wrapThrough wrapText="bothSides">
                  <wp:wrapPolygon edited="0">
                    <wp:start x="126" y="0"/>
                    <wp:lineTo x="126" y="21506"/>
                    <wp:lineTo x="21304" y="21506"/>
                    <wp:lineTo x="21304" y="0"/>
                    <wp:lineTo x="126" y="0"/>
                  </wp:wrapPolygon>
                </wp:wrapThrough>
                <wp:docPr id="139" name="Text Box 139"/>
                <wp:cNvGraphicFramePr/>
                <a:graphic xmlns:a="http://schemas.openxmlformats.org/drawingml/2006/main">
                  <a:graphicData uri="http://schemas.microsoft.com/office/word/2010/wordprocessingShape">
                    <wps:wsp>
                      <wps:cNvSpPr txBox="1"/>
                      <wps:spPr>
                        <a:xfrm>
                          <a:off x="0" y="0"/>
                          <a:ext cx="4352290" cy="47961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ED9094" w14:textId="136E0C00" w:rsidR="00904BA2" w:rsidRDefault="00904BA2" w:rsidP="00A735F3">
                            <w:pPr>
                              <w:spacing w:line="276" w:lineRule="auto"/>
                            </w:pPr>
                            <w:r>
                              <w:t xml:space="preserve">March was an incredibly eventful month for Top Star! Our coaches were kept busy with competitions every weekend!  It is tiring but we enjoy it! Competitions are what we work towards all year long!  We love watching our kids show off what they can do!  Sadly, we are nearing the end of the </w:t>
                            </w:r>
                            <w:proofErr w:type="gramStart"/>
                            <w:r>
                              <w:t>2013-2014 competition</w:t>
                            </w:r>
                            <w:proofErr w:type="gramEnd"/>
                            <w:r>
                              <w:t xml:space="preserve"> season, but there are still a few of the biggest competitions of the year yet to come!  The USAG and </w:t>
                            </w:r>
                            <w:proofErr w:type="gramStart"/>
                            <w:r>
                              <w:t>USTA</w:t>
                            </w:r>
                            <w:proofErr w:type="gramEnd"/>
                            <w:r>
                              <w:t xml:space="preserve"> State Trampoline and Tumbling competitions are this month!  Next month we will be sending the Top Star Flyers to the State competition for cheerleading!  Also in May we will be sending athletes to the USAG Trampoline and Tumbling Regional competition!  Good luck Top Star! </w:t>
                            </w:r>
                          </w:p>
                          <w:p w14:paraId="414C3258" w14:textId="77777777" w:rsidR="00904BA2" w:rsidRDefault="00904BA2" w:rsidP="00A735F3">
                            <w:pPr>
                              <w:spacing w:line="276" w:lineRule="auto"/>
                            </w:pPr>
                          </w:p>
                          <w:p w14:paraId="23342AAB" w14:textId="7400414E" w:rsidR="00904BA2" w:rsidRDefault="00904BA2" w:rsidP="00A735F3">
                            <w:pPr>
                              <w:spacing w:line="276" w:lineRule="auto"/>
                            </w:pPr>
                            <w:r>
                              <w:t xml:space="preserve">It is finally spring and Top Star couldn’t be more excited!  This winter was very unforgiving and with the price of propane skyrocketing, the cost of heating our building each month made us cringe!  Now that the weather has warmed up for good we hope to use some of the extra cash for small improvements around the facility.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9" o:spid="_x0000_s1026" type="#_x0000_t202" style="position:absolute;margin-left:42.15pt;margin-top:405.55pt;width:342.7pt;height:377.65pt;z-index:25172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HI69M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" mv:complextextbox="1" filled="f" stroked="f">
                <v:textbox>
                  <w:txbxContent>
                    <w:p w14:paraId="6BED9094" w14:textId="136E0C00" w:rsidR="00904BA2" w:rsidRDefault="00904BA2" w:rsidP="00A735F3">
                      <w:pPr>
                        <w:spacing w:line="276" w:lineRule="auto"/>
                      </w:pPr>
                      <w:r>
                        <w:t xml:space="preserve">March was an incredibly eventful month for Top Star! Our coaches were kept busy with competitions every weekend!  It is tiring but we enjoy it! Competitions are what we work towards all year long!  We love watching our kids show off what they can do!  Sadly, we are nearing the end of the </w:t>
                      </w:r>
                      <w:proofErr w:type="gramStart"/>
                      <w:r>
                        <w:t>2013-2014 competition</w:t>
                      </w:r>
                      <w:proofErr w:type="gramEnd"/>
                      <w:r>
                        <w:t xml:space="preserve"> season, but there are still a few of the biggest competitions of the year yet to come!  The USAG and </w:t>
                      </w:r>
                      <w:proofErr w:type="gramStart"/>
                      <w:r>
                        <w:t>USTA</w:t>
                      </w:r>
                      <w:proofErr w:type="gramEnd"/>
                      <w:r>
                        <w:t xml:space="preserve"> State Trampoline and Tumbling competitions are this month!  Next month we will be sending the Top Star Flyers to the State competition for cheerleading!  Also in May we will be sending athletes to the USAG Trampoline and Tumbling Regional competition!  Good luck Top Star! </w:t>
                      </w:r>
                    </w:p>
                    <w:p w14:paraId="414C3258" w14:textId="77777777" w:rsidR="00904BA2" w:rsidRDefault="00904BA2" w:rsidP="00A735F3">
                      <w:pPr>
                        <w:spacing w:line="276" w:lineRule="auto"/>
                      </w:pPr>
                    </w:p>
                    <w:p w14:paraId="23342AAB" w14:textId="7400414E" w:rsidR="00904BA2" w:rsidRDefault="00904BA2" w:rsidP="00A735F3">
                      <w:pPr>
                        <w:spacing w:line="276" w:lineRule="auto"/>
                      </w:pPr>
                      <w:r>
                        <w:t xml:space="preserve">It is finally spring and Top Star couldn’t be more excited!  This winter was very unforgiving and with the price of propane skyrocketing, the cost of heating our building each month made us cringe!  Now that the weather has warmed up for good we hope to use some of the extra cash for small improvements around the facility.  </w:t>
                      </w:r>
                    </w:p>
                  </w:txbxContent>
                </v:textbox>
                <w10:wrap type="through" anchorx="page" anchory="page"/>
              </v:shape>
            </w:pict>
          </mc:Fallback>
        </mc:AlternateContent>
      </w:r>
      <w:r w:rsidR="00D33049">
        <w:rPr>
          <w:noProof/>
        </w:rPr>
        <mc:AlternateContent>
          <mc:Choice Requires="wps">
            <w:drawing>
              <wp:anchor distT="0" distB="0" distL="114300" distR="114300" simplePos="0" relativeHeight="251658248" behindDoc="0" locked="0" layoutInCell="1" allowOverlap="1" wp14:anchorId="1604E170" wp14:editId="1BBB2148">
                <wp:simplePos x="0" y="0"/>
                <wp:positionH relativeFrom="page">
                  <wp:posOffset>4986020</wp:posOffset>
                </wp:positionH>
                <wp:positionV relativeFrom="page">
                  <wp:posOffset>3388995</wp:posOffset>
                </wp:positionV>
                <wp:extent cx="2542540" cy="408940"/>
                <wp:effectExtent l="0" t="0" r="0" b="22860"/>
                <wp:wrapTight wrapText="bothSides">
                  <wp:wrapPolygon edited="0">
                    <wp:start x="216" y="0"/>
                    <wp:lineTo x="216" y="21466"/>
                    <wp:lineTo x="21147" y="21466"/>
                    <wp:lineTo x="21147" y="0"/>
                    <wp:lineTo x="216"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F6EEEC" w14:textId="77777777" w:rsidR="00904BA2" w:rsidRPr="00F34428" w:rsidRDefault="00904BA2" w:rsidP="007C1373">
                            <w:pPr>
                              <w:pStyle w:val="Heading1"/>
                            </w:pPr>
                            <w:r>
                              <w:t>April Birthdays!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92.6pt;margin-top:266.85pt;width:200.2pt;height:32.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" filled="f" stroked="f">
                <v:textbox inset=",0,,0">
                  <w:txbxContent>
                    <w:p w14:paraId="10F6EEEC" w14:textId="77777777" w:rsidR="00904BA2" w:rsidRPr="00F34428" w:rsidRDefault="00904BA2" w:rsidP="007C1373">
                      <w:pPr>
                        <w:pStyle w:val="Heading1"/>
                      </w:pPr>
                      <w:r>
                        <w:t>April Birthdays!</w:t>
                      </w:r>
                    </w:p>
                  </w:txbxContent>
                </v:textbox>
                <w10:wrap type="tight" anchorx="page" anchory="page"/>
              </v:shape>
            </w:pict>
          </mc:Fallback>
        </mc:AlternateContent>
      </w:r>
      <w:r w:rsidR="00D33049">
        <w:rPr>
          <w:noProof/>
        </w:rPr>
        <w:drawing>
          <wp:anchor distT="0" distB="0" distL="114300" distR="114300" simplePos="0" relativeHeight="251731088" behindDoc="0" locked="0" layoutInCell="1" allowOverlap="1" wp14:anchorId="37767FE2" wp14:editId="1187939A">
            <wp:simplePos x="0" y="0"/>
            <wp:positionH relativeFrom="page">
              <wp:posOffset>5534660</wp:posOffset>
            </wp:positionH>
            <wp:positionV relativeFrom="page">
              <wp:posOffset>8625840</wp:posOffset>
            </wp:positionV>
            <wp:extent cx="1406525" cy="949960"/>
            <wp:effectExtent l="0" t="0" r="0" b="0"/>
            <wp:wrapThrough wrapText="bothSides">
              <wp:wrapPolygon edited="0">
                <wp:start x="5461" y="0"/>
                <wp:lineTo x="2730" y="4620"/>
                <wp:lineTo x="1170" y="7508"/>
                <wp:lineTo x="1170" y="18481"/>
                <wp:lineTo x="6631" y="20791"/>
                <wp:lineTo x="7021" y="20791"/>
                <wp:lineTo x="15213" y="20791"/>
                <wp:lineTo x="15603" y="20791"/>
                <wp:lineTo x="18723" y="18481"/>
                <wp:lineTo x="20674" y="14439"/>
                <wp:lineTo x="20674" y="10973"/>
                <wp:lineTo x="18333" y="9241"/>
                <wp:lineTo x="19503" y="6930"/>
                <wp:lineTo x="17553" y="5198"/>
                <wp:lineTo x="7411" y="0"/>
                <wp:lineTo x="5461" y="0"/>
              </wp:wrapPolygon>
            </wp:wrapThrough>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1429" b="77429" l="5429" r="98286">
                                  <a14:foregroundMark x1="72000" y1="64000" x2="72000" y2="64000"/>
                                  <a14:foregroundMark x1="80571" y1="57429" x2="80571" y2="57429"/>
                                  <a14:foregroundMark x1="62000" y1="54571" x2="62000" y2="54571"/>
                                  <a14:foregroundMark x1="83714" y1="46286" x2="83714" y2="46286"/>
                                  <a14:foregroundMark x1="79143" y1="48857" x2="79143" y2="48857"/>
                                </a14:backgroundRemoval>
                              </a14:imgEffect>
                            </a14:imgLayer>
                          </a14:imgProps>
                        </a:ext>
                        <a:ext uri="{28A0092B-C50C-407E-A947-70E740481C1C}">
                          <a14:useLocalDpi xmlns:a14="http://schemas.microsoft.com/office/drawing/2010/main" val="0"/>
                        </a:ext>
                      </a:extLst>
                    </a:blip>
                    <a:srcRect t="10440" b="22024"/>
                    <a:stretch/>
                  </pic:blipFill>
                  <pic:spPr bwMode="auto">
                    <a:xfrm>
                      <a:off x="0" y="0"/>
                      <a:ext cx="1406525" cy="94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CC9">
        <w:rPr>
          <w:noProof/>
        </w:rPr>
        <mc:AlternateContent>
          <mc:Choice Requires="wpg">
            <w:drawing>
              <wp:anchor distT="0" distB="0" distL="114300" distR="114300" simplePos="0" relativeHeight="251658249" behindDoc="0" locked="0" layoutInCell="1" allowOverlap="1" wp14:anchorId="658B8580" wp14:editId="39A5E57D">
                <wp:simplePos x="0" y="0"/>
                <wp:positionH relativeFrom="page">
                  <wp:posOffset>5029200</wp:posOffset>
                </wp:positionH>
                <wp:positionV relativeFrom="page">
                  <wp:posOffset>3949065</wp:posOffset>
                </wp:positionV>
                <wp:extent cx="2453640" cy="5662930"/>
                <wp:effectExtent l="0" t="0" r="0" b="1270"/>
                <wp:wrapThrough wrapText="bothSides">
                  <wp:wrapPolygon edited="0">
                    <wp:start x="671" y="0"/>
                    <wp:lineTo x="671" y="21508"/>
                    <wp:lineTo x="20795" y="21508"/>
                    <wp:lineTo x="20795" y="0"/>
                    <wp:lineTo x="671" y="0"/>
                  </wp:wrapPolygon>
                </wp:wrapThrough>
                <wp:docPr id="36" name="Group 36"/>
                <wp:cNvGraphicFramePr/>
                <a:graphic xmlns:a="http://schemas.openxmlformats.org/drawingml/2006/main">
                  <a:graphicData uri="http://schemas.microsoft.com/office/word/2010/wordprocessingGroup">
                    <wpg:wgp>
                      <wpg:cNvGrpSpPr/>
                      <wpg:grpSpPr>
                        <a:xfrm>
                          <a:off x="0" y="0"/>
                          <a:ext cx="2453640" cy="5662930"/>
                          <a:chOff x="0" y="0"/>
                          <a:chExt cx="2453640" cy="5662930"/>
                        </a:xfrm>
                        <a:extLst>
                          <a:ext uri="{0CCBE362-F206-4b92-989A-16890622DB6E}">
                            <ma14:wrappingTextBoxFlag xmlns:ma14="http://schemas.microsoft.com/office/mac/drawingml/2011/main" val="1"/>
                          </a:ext>
                        </a:extLst>
                      </wpg:grpSpPr>
                      <wps:wsp>
                        <wps:cNvPr id="165" name="Text Box 10"/>
                        <wps:cNvSpPr txBox="1">
                          <a:spLocks noChangeArrowheads="1"/>
                        </wps:cNvSpPr>
                        <wps:spPr bwMode="auto">
                          <a:xfrm>
                            <a:off x="0" y="0"/>
                            <a:ext cx="2453640" cy="566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1" name="Text Box 1"/>
                        <wps:cNvSpPr txBox="1"/>
                        <wps:spPr>
                          <a:xfrm>
                            <a:off x="137160" y="0"/>
                            <a:ext cx="2179320" cy="823595"/>
                          </a:xfrm>
                          <a:prstGeom prst="rect">
                            <a:avLst/>
                          </a:prstGeom>
                          <a:noFill/>
                          <a:ln>
                            <a:noFill/>
                          </a:ln>
                          <a:effectLst/>
                          <a:extLst>
                            <a:ext uri="{C572A759-6A51-4108-AA02-DFA0A04FC94B}">
                              <ma14:wrappingTextBoxFlag xmlns:ma14="http://schemas.microsoft.com/office/mac/drawingml/2011/main"/>
                            </a:ext>
                          </a:extLst>
                        </wps:spPr>
                        <wps:txbx id="3">
                          <w:txbxContent>
                            <w:p w14:paraId="65E0C6C0" w14:textId="77777777" w:rsidR="00904BA2" w:rsidRDefault="00904BA2" w:rsidP="008556C2">
                              <w:pPr>
                                <w:pStyle w:val="BlockText"/>
                                <w:jc w:val="center"/>
                                <w:rPr>
                                  <w:sz w:val="24"/>
                                </w:rPr>
                              </w:pPr>
                              <w:r w:rsidRPr="008556C2">
                                <w:rPr>
                                  <w:sz w:val="24"/>
                                </w:rPr>
                                <w:t>If you see any of these athletes around the gym be sure to wish them a happy birthday!</w:t>
                              </w:r>
                            </w:p>
                            <w:p w14:paraId="0683AC38" w14:textId="77777777" w:rsidR="00904BA2" w:rsidRDefault="00904BA2" w:rsidP="008556C2">
                              <w:pPr>
                                <w:pStyle w:val="BlockText"/>
                                <w:jc w:val="center"/>
                                <w:rPr>
                                  <w:sz w:val="24"/>
                                </w:rPr>
                              </w:pPr>
                            </w:p>
                            <w:p w14:paraId="0472A68E" w14:textId="56828164" w:rsidR="00904BA2" w:rsidRDefault="00904BA2" w:rsidP="00D33049">
                              <w:pPr>
                                <w:pStyle w:val="BlockText"/>
                                <w:spacing w:line="360" w:lineRule="auto"/>
                                <w:rPr>
                                  <w:sz w:val="24"/>
                                </w:rPr>
                              </w:pPr>
                              <w:r>
                                <w:rPr>
                                  <w:sz w:val="24"/>
                                </w:rPr>
                                <w:t>April 3</w:t>
                              </w:r>
                              <w:r w:rsidRPr="00D33049">
                                <w:rPr>
                                  <w:sz w:val="24"/>
                                  <w:vertAlign w:val="superscript"/>
                                </w:rPr>
                                <w:t>rd</w:t>
                              </w:r>
                              <w:r>
                                <w:rPr>
                                  <w:sz w:val="24"/>
                                </w:rPr>
                                <w:t>:  Emily Jeffries</w:t>
                              </w:r>
                            </w:p>
                            <w:p w14:paraId="67AACD8A" w14:textId="4E141B68" w:rsidR="00904BA2" w:rsidRDefault="00904BA2" w:rsidP="00D33049">
                              <w:pPr>
                                <w:pStyle w:val="BlockText"/>
                                <w:spacing w:line="360" w:lineRule="auto"/>
                                <w:rPr>
                                  <w:sz w:val="24"/>
                                </w:rPr>
                              </w:pPr>
                              <w:r>
                                <w:rPr>
                                  <w:sz w:val="24"/>
                                </w:rPr>
                                <w:t>April 6</w:t>
                              </w:r>
                              <w:r w:rsidRPr="00D33049">
                                <w:rPr>
                                  <w:sz w:val="24"/>
                                  <w:vertAlign w:val="superscript"/>
                                </w:rPr>
                                <w:t>th</w:t>
                              </w:r>
                              <w:r>
                                <w:rPr>
                                  <w:sz w:val="24"/>
                                </w:rPr>
                                <w:t xml:space="preserve">:  </w:t>
                              </w:r>
                              <w:proofErr w:type="spellStart"/>
                              <w:r>
                                <w:rPr>
                                  <w:sz w:val="24"/>
                                </w:rPr>
                                <w:t>Makenna</w:t>
                              </w:r>
                              <w:proofErr w:type="spellEnd"/>
                              <w:r>
                                <w:rPr>
                                  <w:sz w:val="24"/>
                                </w:rPr>
                                <w:t xml:space="preserve"> Cravens, Emma Ward, &amp; </w:t>
                              </w:r>
                              <w:proofErr w:type="spellStart"/>
                              <w:r>
                                <w:rPr>
                                  <w:sz w:val="24"/>
                                </w:rPr>
                                <w:t>Silvie</w:t>
                              </w:r>
                              <w:proofErr w:type="spellEnd"/>
                              <w:r>
                                <w:rPr>
                                  <w:sz w:val="24"/>
                                </w:rPr>
                                <w:t xml:space="preserve"> Harvey</w:t>
                              </w:r>
                            </w:p>
                            <w:p w14:paraId="248F53E8" w14:textId="32FF837D" w:rsidR="00904BA2" w:rsidRDefault="00904BA2" w:rsidP="00D33049">
                              <w:pPr>
                                <w:pStyle w:val="BlockText"/>
                                <w:spacing w:line="360" w:lineRule="auto"/>
                                <w:rPr>
                                  <w:sz w:val="24"/>
                                </w:rPr>
                              </w:pPr>
                              <w:r>
                                <w:rPr>
                                  <w:sz w:val="24"/>
                                </w:rPr>
                                <w:t>April 7</w:t>
                              </w:r>
                              <w:r w:rsidRPr="00D33049">
                                <w:rPr>
                                  <w:sz w:val="24"/>
                                  <w:vertAlign w:val="superscript"/>
                                </w:rPr>
                                <w:t>th</w:t>
                              </w:r>
                              <w:r>
                                <w:rPr>
                                  <w:sz w:val="24"/>
                                </w:rPr>
                                <w:t xml:space="preserve">:  </w:t>
                              </w:r>
                              <w:proofErr w:type="spellStart"/>
                              <w:r>
                                <w:rPr>
                                  <w:sz w:val="24"/>
                                </w:rPr>
                                <w:t>Aleyah</w:t>
                              </w:r>
                              <w:proofErr w:type="spellEnd"/>
                              <w:r>
                                <w:rPr>
                                  <w:sz w:val="24"/>
                                </w:rPr>
                                <w:t xml:space="preserve"> </w:t>
                              </w:r>
                              <w:proofErr w:type="spellStart"/>
                              <w:r>
                                <w:rPr>
                                  <w:sz w:val="24"/>
                                </w:rPr>
                                <w:t>Carley</w:t>
                              </w:r>
                              <w:proofErr w:type="spellEnd"/>
                              <w:r>
                                <w:rPr>
                                  <w:sz w:val="24"/>
                                </w:rPr>
                                <w:t xml:space="preserve"> &amp; Paige </w:t>
                              </w:r>
                              <w:proofErr w:type="spellStart"/>
                              <w:r>
                                <w:rPr>
                                  <w:sz w:val="24"/>
                                </w:rPr>
                                <w:t>Hoerner</w:t>
                              </w:r>
                              <w:proofErr w:type="spellEnd"/>
                            </w:p>
                            <w:p w14:paraId="7E592B2A" w14:textId="1365B46A" w:rsidR="00904BA2" w:rsidRDefault="00904BA2" w:rsidP="00D33049">
                              <w:pPr>
                                <w:pStyle w:val="BlockText"/>
                                <w:spacing w:line="360" w:lineRule="auto"/>
                                <w:rPr>
                                  <w:sz w:val="24"/>
                                </w:rPr>
                              </w:pPr>
                              <w:r>
                                <w:rPr>
                                  <w:sz w:val="24"/>
                                </w:rPr>
                                <w:t>April 8</w:t>
                              </w:r>
                              <w:r w:rsidRPr="00D33049">
                                <w:rPr>
                                  <w:sz w:val="24"/>
                                  <w:vertAlign w:val="superscript"/>
                                </w:rPr>
                                <w:t>th</w:t>
                              </w:r>
                              <w:r>
                                <w:rPr>
                                  <w:sz w:val="24"/>
                                </w:rPr>
                                <w:t xml:space="preserve">:  </w:t>
                              </w:r>
                              <w:proofErr w:type="spellStart"/>
                              <w:r>
                                <w:rPr>
                                  <w:sz w:val="24"/>
                                </w:rPr>
                                <w:t>Tristen</w:t>
                              </w:r>
                              <w:proofErr w:type="spellEnd"/>
                              <w:r>
                                <w:rPr>
                                  <w:sz w:val="24"/>
                                </w:rPr>
                                <w:t xml:space="preserve"> </w:t>
                              </w:r>
                              <w:proofErr w:type="spellStart"/>
                              <w:r>
                                <w:rPr>
                                  <w:sz w:val="24"/>
                                </w:rPr>
                                <w:t>Phericie</w:t>
                              </w:r>
                              <w:proofErr w:type="spellEnd"/>
                            </w:p>
                            <w:p w14:paraId="3FC706DF" w14:textId="1A56E067" w:rsidR="00904BA2" w:rsidRDefault="00904BA2" w:rsidP="00D33049">
                              <w:pPr>
                                <w:pStyle w:val="BlockText"/>
                                <w:spacing w:line="360" w:lineRule="auto"/>
                                <w:rPr>
                                  <w:sz w:val="24"/>
                                </w:rPr>
                              </w:pPr>
                              <w:r>
                                <w:rPr>
                                  <w:sz w:val="24"/>
                                </w:rPr>
                                <w:t>April 9</w:t>
                              </w:r>
                              <w:r w:rsidRPr="00D33049">
                                <w:rPr>
                                  <w:sz w:val="24"/>
                                  <w:vertAlign w:val="superscript"/>
                                </w:rPr>
                                <w:t>th</w:t>
                              </w:r>
                              <w:r>
                                <w:rPr>
                                  <w:sz w:val="24"/>
                                </w:rPr>
                                <w:t>:  Kayla Good</w:t>
                              </w:r>
                            </w:p>
                            <w:p w14:paraId="55F104ED" w14:textId="733B4C6B" w:rsidR="00904BA2" w:rsidRDefault="00904BA2" w:rsidP="00D33049">
                              <w:pPr>
                                <w:pStyle w:val="BlockText"/>
                                <w:spacing w:line="360" w:lineRule="auto"/>
                                <w:rPr>
                                  <w:sz w:val="24"/>
                                </w:rPr>
                              </w:pPr>
                              <w:r>
                                <w:rPr>
                                  <w:sz w:val="24"/>
                                </w:rPr>
                                <w:t>April 21</w:t>
                              </w:r>
                              <w:r w:rsidRPr="00D33049">
                                <w:rPr>
                                  <w:sz w:val="24"/>
                                  <w:vertAlign w:val="superscript"/>
                                </w:rPr>
                                <w:t>st</w:t>
                              </w:r>
                              <w:r>
                                <w:rPr>
                                  <w:sz w:val="24"/>
                                </w:rPr>
                                <w:t>:  Gabby Jones</w:t>
                              </w:r>
                            </w:p>
                            <w:p w14:paraId="12236736" w14:textId="6535667E" w:rsidR="00904BA2" w:rsidRDefault="00904BA2" w:rsidP="00D33049">
                              <w:pPr>
                                <w:pStyle w:val="BlockText"/>
                                <w:spacing w:line="360" w:lineRule="auto"/>
                                <w:rPr>
                                  <w:sz w:val="24"/>
                                </w:rPr>
                              </w:pPr>
                              <w:r>
                                <w:rPr>
                                  <w:sz w:val="24"/>
                                </w:rPr>
                                <w:t>April 23</w:t>
                              </w:r>
                              <w:r w:rsidRPr="00D33049">
                                <w:rPr>
                                  <w:sz w:val="24"/>
                                  <w:vertAlign w:val="superscript"/>
                                </w:rPr>
                                <w:t>rd</w:t>
                              </w:r>
                              <w:r>
                                <w:rPr>
                                  <w:sz w:val="24"/>
                                </w:rPr>
                                <w:t xml:space="preserve">:  </w:t>
                              </w:r>
                              <w:proofErr w:type="spellStart"/>
                              <w:r>
                                <w:rPr>
                                  <w:sz w:val="24"/>
                                </w:rPr>
                                <w:t>Sofie</w:t>
                              </w:r>
                              <w:proofErr w:type="spellEnd"/>
                              <w:r>
                                <w:rPr>
                                  <w:sz w:val="24"/>
                                </w:rPr>
                                <w:t xml:space="preserve"> Harvey</w:t>
                              </w:r>
                            </w:p>
                            <w:p w14:paraId="38210123" w14:textId="2A408B58" w:rsidR="00904BA2" w:rsidRDefault="00904BA2" w:rsidP="00D33049">
                              <w:pPr>
                                <w:pStyle w:val="BlockText"/>
                                <w:spacing w:line="360" w:lineRule="auto"/>
                                <w:rPr>
                                  <w:sz w:val="24"/>
                                </w:rPr>
                              </w:pPr>
                              <w:r>
                                <w:rPr>
                                  <w:sz w:val="24"/>
                                </w:rPr>
                                <w:t>April 24</w:t>
                              </w:r>
                              <w:r w:rsidRPr="00D33049">
                                <w:rPr>
                                  <w:sz w:val="24"/>
                                  <w:vertAlign w:val="superscript"/>
                                </w:rPr>
                                <w:t>th</w:t>
                              </w:r>
                              <w:r>
                                <w:rPr>
                                  <w:sz w:val="24"/>
                                </w:rPr>
                                <w:t xml:space="preserve">:  Madelyn </w:t>
                              </w:r>
                              <w:proofErr w:type="spellStart"/>
                              <w:r>
                                <w:rPr>
                                  <w:sz w:val="24"/>
                                </w:rPr>
                                <w:t>Roseman</w:t>
                              </w:r>
                              <w:proofErr w:type="spellEnd"/>
                            </w:p>
                            <w:p w14:paraId="1F47155E" w14:textId="3313148D" w:rsidR="00904BA2" w:rsidRDefault="00904BA2" w:rsidP="00D33049">
                              <w:pPr>
                                <w:pStyle w:val="BlockText"/>
                                <w:spacing w:line="360" w:lineRule="auto"/>
                                <w:rPr>
                                  <w:sz w:val="24"/>
                                </w:rPr>
                              </w:pPr>
                              <w:r>
                                <w:rPr>
                                  <w:sz w:val="24"/>
                                </w:rPr>
                                <w:t>April 28</w:t>
                              </w:r>
                              <w:r w:rsidRPr="00D33049">
                                <w:rPr>
                                  <w:sz w:val="24"/>
                                  <w:vertAlign w:val="superscript"/>
                                </w:rPr>
                                <w:t>th</w:t>
                              </w:r>
                              <w:r>
                                <w:rPr>
                                  <w:sz w:val="24"/>
                                </w:rPr>
                                <w:t>:  Gracie Gordon &amp; Santiago Gonzalez-</w:t>
                              </w:r>
                              <w:proofErr w:type="spellStart"/>
                              <w:r>
                                <w:rPr>
                                  <w:sz w:val="24"/>
                                </w:rPr>
                                <w:t>Ahuerma</w:t>
                              </w:r>
                              <w:proofErr w:type="spellEnd"/>
                            </w:p>
                            <w:p w14:paraId="782727FA" w14:textId="51C94F99" w:rsidR="00904BA2" w:rsidRDefault="00904BA2" w:rsidP="00D33049">
                              <w:pPr>
                                <w:pStyle w:val="BlockText"/>
                                <w:spacing w:line="360" w:lineRule="auto"/>
                                <w:rPr>
                                  <w:sz w:val="24"/>
                                </w:rPr>
                              </w:pPr>
                              <w:r>
                                <w:rPr>
                                  <w:sz w:val="24"/>
                                </w:rPr>
                                <w:t>April 29</w:t>
                              </w:r>
                              <w:r w:rsidRPr="00D33049">
                                <w:rPr>
                                  <w:sz w:val="24"/>
                                  <w:vertAlign w:val="superscript"/>
                                </w:rPr>
                                <w:t>th</w:t>
                              </w:r>
                              <w:r>
                                <w:rPr>
                                  <w:sz w:val="24"/>
                                </w:rPr>
                                <w:t xml:space="preserve">:  </w:t>
                              </w:r>
                              <w:proofErr w:type="spellStart"/>
                              <w:r>
                                <w:rPr>
                                  <w:sz w:val="24"/>
                                </w:rPr>
                                <w:t>Bri</w:t>
                              </w:r>
                              <w:proofErr w:type="spellEnd"/>
                              <w:r>
                                <w:rPr>
                                  <w:sz w:val="24"/>
                                </w:rPr>
                                <w:t xml:space="preserve"> Struck</w:t>
                              </w:r>
                            </w:p>
                            <w:p w14:paraId="1421ADC9" w14:textId="77777777" w:rsidR="00904BA2" w:rsidRPr="008556C2" w:rsidRDefault="00904BA2" w:rsidP="00D33049">
                              <w:pPr>
                                <w:pStyle w:val="BlockText"/>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7160" y="822325"/>
                            <a:ext cx="2179320" cy="20637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37160" y="1027430"/>
                            <a:ext cx="2179320" cy="28194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37160" y="1308100"/>
                            <a:ext cx="2179320" cy="56197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7160" y="1868805"/>
                            <a:ext cx="2179320" cy="56134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37160" y="2428875"/>
                            <a:ext cx="2179320" cy="28194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37160" y="2709545"/>
                            <a:ext cx="2179320" cy="281305"/>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37160" y="2989580"/>
                            <a:ext cx="2179320" cy="28194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37160" y="3270250"/>
                            <a:ext cx="2179320" cy="281305"/>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37160" y="3550285"/>
                            <a:ext cx="2179320" cy="281305"/>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37160" y="3830320"/>
                            <a:ext cx="2179320" cy="561975"/>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37160" y="4391025"/>
                            <a:ext cx="2179320" cy="281305"/>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137160" y="4671060"/>
                            <a:ext cx="449580" cy="207010"/>
                          </a:xfrm>
                          <a:prstGeom prst="rect">
                            <a:avLst/>
                          </a:prstGeom>
                          <a:noFill/>
                          <a:ln>
                            <a:noFill/>
                          </a:ln>
                          <a:effectLst/>
                          <a:extLst>
                            <a:ext uri="{C572A759-6A51-4108-AA02-DFA0A04FC94B}">
                              <ma14:wrappingTextBoxFlag xmlns:ma14="http://schemas.microsoft.com/office/mac/drawingml/2011/main"/>
                            </a:ext>
                          </a:extLst>
                        </wps:spPr>
                        <wps:linkedTxbx id="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 o:spid="_x0000_s1028" style="position:absolute;margin-left:396pt;margin-top:310.95pt;width:193.2pt;height:445.9pt;z-index:251658249;mso-position-horizontal-relative:page;mso-position-vertical-relative:page" coordsize="2453640,5662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" mv:complextextbox="1">
                <v:shape id="Text Box 10" o:spid="_x0000_s1029" type="#_x0000_t202" style="position:absolute;width:2453640;height:5662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svqwQAA&#10;ANwAAAAPAAAAZHJzL2Rvd25yZXYueG1sRE9Ni8IwEL0v+B/CCN7WVMWq1SgiiHpZUHvxNjRjW2wm&#10;pYla/70RhL3N433OYtWaSjyocaVlBYN+BII4s7rkXEF63v5OQTiPrLGyTApe5GC17PwsMNH2yUd6&#10;nHwuQgi7BBUU3teJlC4ryKDr25o4cFfbGPQBNrnUDT5DuKnkMIpiabDk0FBgTZuCstvpbhTMNpNZ&#10;PU0P93g9GZV/u0uVjrYDpXrddj0H4an1/+Kve6/D/HgMn2fCBX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3LL6sEAAADcAAAADwAAAAAAAAAAAAAAAACXAgAAZHJzL2Rvd25y&#10;ZXYueG1sUEsFBgAAAAAEAAQA9QAAAIUDAAAAAA==&#10;" mv:complextextbox="1" filled="f" stroked="f">
                  <v:textbox inset="10.8pt,0,10.8pt,0"/>
                </v:shape>
                <v:shape id="Text Box 1" o:spid="_x0000_s1030" type="#_x0000_t202" style="position:absolute;left:137160;width:2179320;height:823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65E0C6C0" w14:textId="77777777" w:rsidR="00904BA2" w:rsidRDefault="00904BA2" w:rsidP="008556C2">
                        <w:pPr>
                          <w:pStyle w:val="BlockText"/>
                          <w:jc w:val="center"/>
                          <w:rPr>
                            <w:sz w:val="24"/>
                          </w:rPr>
                        </w:pPr>
                        <w:r w:rsidRPr="008556C2">
                          <w:rPr>
                            <w:sz w:val="24"/>
                          </w:rPr>
                          <w:t>If you see any of these athletes around the gym be sure to wish them a happy birthday!</w:t>
                        </w:r>
                      </w:p>
                      <w:p w14:paraId="0683AC38" w14:textId="77777777" w:rsidR="00904BA2" w:rsidRDefault="00904BA2" w:rsidP="008556C2">
                        <w:pPr>
                          <w:pStyle w:val="BlockText"/>
                          <w:jc w:val="center"/>
                          <w:rPr>
                            <w:sz w:val="24"/>
                          </w:rPr>
                        </w:pPr>
                      </w:p>
                      <w:p w14:paraId="0472A68E" w14:textId="56828164" w:rsidR="00904BA2" w:rsidRDefault="00904BA2" w:rsidP="00D33049">
                        <w:pPr>
                          <w:pStyle w:val="BlockText"/>
                          <w:spacing w:line="360" w:lineRule="auto"/>
                          <w:rPr>
                            <w:sz w:val="24"/>
                          </w:rPr>
                        </w:pPr>
                        <w:r>
                          <w:rPr>
                            <w:sz w:val="24"/>
                          </w:rPr>
                          <w:t>April 3</w:t>
                        </w:r>
                        <w:r w:rsidRPr="00D33049">
                          <w:rPr>
                            <w:sz w:val="24"/>
                            <w:vertAlign w:val="superscript"/>
                          </w:rPr>
                          <w:t>rd</w:t>
                        </w:r>
                        <w:r>
                          <w:rPr>
                            <w:sz w:val="24"/>
                          </w:rPr>
                          <w:t>:  Emily Jeffries</w:t>
                        </w:r>
                      </w:p>
                      <w:p w14:paraId="67AACD8A" w14:textId="4E141B68" w:rsidR="00904BA2" w:rsidRDefault="00904BA2" w:rsidP="00D33049">
                        <w:pPr>
                          <w:pStyle w:val="BlockText"/>
                          <w:spacing w:line="360" w:lineRule="auto"/>
                          <w:rPr>
                            <w:sz w:val="24"/>
                          </w:rPr>
                        </w:pPr>
                        <w:r>
                          <w:rPr>
                            <w:sz w:val="24"/>
                          </w:rPr>
                          <w:t>April 6</w:t>
                        </w:r>
                        <w:r w:rsidRPr="00D33049">
                          <w:rPr>
                            <w:sz w:val="24"/>
                            <w:vertAlign w:val="superscript"/>
                          </w:rPr>
                          <w:t>th</w:t>
                        </w:r>
                        <w:r>
                          <w:rPr>
                            <w:sz w:val="24"/>
                          </w:rPr>
                          <w:t xml:space="preserve">:  </w:t>
                        </w:r>
                        <w:proofErr w:type="spellStart"/>
                        <w:r>
                          <w:rPr>
                            <w:sz w:val="24"/>
                          </w:rPr>
                          <w:t>Makenna</w:t>
                        </w:r>
                        <w:proofErr w:type="spellEnd"/>
                        <w:r>
                          <w:rPr>
                            <w:sz w:val="24"/>
                          </w:rPr>
                          <w:t xml:space="preserve"> Cravens, Emma Ward, &amp; </w:t>
                        </w:r>
                        <w:proofErr w:type="spellStart"/>
                        <w:r>
                          <w:rPr>
                            <w:sz w:val="24"/>
                          </w:rPr>
                          <w:t>Silvie</w:t>
                        </w:r>
                        <w:proofErr w:type="spellEnd"/>
                        <w:r>
                          <w:rPr>
                            <w:sz w:val="24"/>
                          </w:rPr>
                          <w:t xml:space="preserve"> Harvey</w:t>
                        </w:r>
                      </w:p>
                      <w:p w14:paraId="248F53E8" w14:textId="32FF837D" w:rsidR="00904BA2" w:rsidRDefault="00904BA2" w:rsidP="00D33049">
                        <w:pPr>
                          <w:pStyle w:val="BlockText"/>
                          <w:spacing w:line="360" w:lineRule="auto"/>
                          <w:rPr>
                            <w:sz w:val="24"/>
                          </w:rPr>
                        </w:pPr>
                        <w:r>
                          <w:rPr>
                            <w:sz w:val="24"/>
                          </w:rPr>
                          <w:t>April 7</w:t>
                        </w:r>
                        <w:r w:rsidRPr="00D33049">
                          <w:rPr>
                            <w:sz w:val="24"/>
                            <w:vertAlign w:val="superscript"/>
                          </w:rPr>
                          <w:t>th</w:t>
                        </w:r>
                        <w:r>
                          <w:rPr>
                            <w:sz w:val="24"/>
                          </w:rPr>
                          <w:t xml:space="preserve">:  </w:t>
                        </w:r>
                        <w:proofErr w:type="spellStart"/>
                        <w:r>
                          <w:rPr>
                            <w:sz w:val="24"/>
                          </w:rPr>
                          <w:t>Aleyah</w:t>
                        </w:r>
                        <w:proofErr w:type="spellEnd"/>
                        <w:r>
                          <w:rPr>
                            <w:sz w:val="24"/>
                          </w:rPr>
                          <w:t xml:space="preserve"> </w:t>
                        </w:r>
                        <w:proofErr w:type="spellStart"/>
                        <w:r>
                          <w:rPr>
                            <w:sz w:val="24"/>
                          </w:rPr>
                          <w:t>Carley</w:t>
                        </w:r>
                        <w:proofErr w:type="spellEnd"/>
                        <w:r>
                          <w:rPr>
                            <w:sz w:val="24"/>
                          </w:rPr>
                          <w:t xml:space="preserve"> &amp; Paige </w:t>
                        </w:r>
                        <w:proofErr w:type="spellStart"/>
                        <w:r>
                          <w:rPr>
                            <w:sz w:val="24"/>
                          </w:rPr>
                          <w:t>Hoerner</w:t>
                        </w:r>
                        <w:proofErr w:type="spellEnd"/>
                      </w:p>
                      <w:p w14:paraId="7E592B2A" w14:textId="1365B46A" w:rsidR="00904BA2" w:rsidRDefault="00904BA2" w:rsidP="00D33049">
                        <w:pPr>
                          <w:pStyle w:val="BlockText"/>
                          <w:spacing w:line="360" w:lineRule="auto"/>
                          <w:rPr>
                            <w:sz w:val="24"/>
                          </w:rPr>
                        </w:pPr>
                        <w:r>
                          <w:rPr>
                            <w:sz w:val="24"/>
                          </w:rPr>
                          <w:t>April 8</w:t>
                        </w:r>
                        <w:r w:rsidRPr="00D33049">
                          <w:rPr>
                            <w:sz w:val="24"/>
                            <w:vertAlign w:val="superscript"/>
                          </w:rPr>
                          <w:t>th</w:t>
                        </w:r>
                        <w:r>
                          <w:rPr>
                            <w:sz w:val="24"/>
                          </w:rPr>
                          <w:t xml:space="preserve">:  </w:t>
                        </w:r>
                        <w:proofErr w:type="spellStart"/>
                        <w:r>
                          <w:rPr>
                            <w:sz w:val="24"/>
                          </w:rPr>
                          <w:t>Tristen</w:t>
                        </w:r>
                        <w:proofErr w:type="spellEnd"/>
                        <w:r>
                          <w:rPr>
                            <w:sz w:val="24"/>
                          </w:rPr>
                          <w:t xml:space="preserve"> </w:t>
                        </w:r>
                        <w:proofErr w:type="spellStart"/>
                        <w:r>
                          <w:rPr>
                            <w:sz w:val="24"/>
                          </w:rPr>
                          <w:t>Phericie</w:t>
                        </w:r>
                        <w:proofErr w:type="spellEnd"/>
                      </w:p>
                      <w:p w14:paraId="3FC706DF" w14:textId="1A56E067" w:rsidR="00904BA2" w:rsidRDefault="00904BA2" w:rsidP="00D33049">
                        <w:pPr>
                          <w:pStyle w:val="BlockText"/>
                          <w:spacing w:line="360" w:lineRule="auto"/>
                          <w:rPr>
                            <w:sz w:val="24"/>
                          </w:rPr>
                        </w:pPr>
                        <w:r>
                          <w:rPr>
                            <w:sz w:val="24"/>
                          </w:rPr>
                          <w:t>April 9</w:t>
                        </w:r>
                        <w:r w:rsidRPr="00D33049">
                          <w:rPr>
                            <w:sz w:val="24"/>
                            <w:vertAlign w:val="superscript"/>
                          </w:rPr>
                          <w:t>th</w:t>
                        </w:r>
                        <w:r>
                          <w:rPr>
                            <w:sz w:val="24"/>
                          </w:rPr>
                          <w:t>:  Kayla Good</w:t>
                        </w:r>
                      </w:p>
                      <w:p w14:paraId="55F104ED" w14:textId="733B4C6B" w:rsidR="00904BA2" w:rsidRDefault="00904BA2" w:rsidP="00D33049">
                        <w:pPr>
                          <w:pStyle w:val="BlockText"/>
                          <w:spacing w:line="360" w:lineRule="auto"/>
                          <w:rPr>
                            <w:sz w:val="24"/>
                          </w:rPr>
                        </w:pPr>
                        <w:r>
                          <w:rPr>
                            <w:sz w:val="24"/>
                          </w:rPr>
                          <w:t>April 21</w:t>
                        </w:r>
                        <w:r w:rsidRPr="00D33049">
                          <w:rPr>
                            <w:sz w:val="24"/>
                            <w:vertAlign w:val="superscript"/>
                          </w:rPr>
                          <w:t>st</w:t>
                        </w:r>
                        <w:r>
                          <w:rPr>
                            <w:sz w:val="24"/>
                          </w:rPr>
                          <w:t>:  Gabby Jones</w:t>
                        </w:r>
                      </w:p>
                      <w:p w14:paraId="12236736" w14:textId="6535667E" w:rsidR="00904BA2" w:rsidRDefault="00904BA2" w:rsidP="00D33049">
                        <w:pPr>
                          <w:pStyle w:val="BlockText"/>
                          <w:spacing w:line="360" w:lineRule="auto"/>
                          <w:rPr>
                            <w:sz w:val="24"/>
                          </w:rPr>
                        </w:pPr>
                        <w:r>
                          <w:rPr>
                            <w:sz w:val="24"/>
                          </w:rPr>
                          <w:t>April 23</w:t>
                        </w:r>
                        <w:r w:rsidRPr="00D33049">
                          <w:rPr>
                            <w:sz w:val="24"/>
                            <w:vertAlign w:val="superscript"/>
                          </w:rPr>
                          <w:t>rd</w:t>
                        </w:r>
                        <w:r>
                          <w:rPr>
                            <w:sz w:val="24"/>
                          </w:rPr>
                          <w:t xml:space="preserve">:  </w:t>
                        </w:r>
                        <w:proofErr w:type="spellStart"/>
                        <w:r>
                          <w:rPr>
                            <w:sz w:val="24"/>
                          </w:rPr>
                          <w:t>Sofie</w:t>
                        </w:r>
                        <w:proofErr w:type="spellEnd"/>
                        <w:r>
                          <w:rPr>
                            <w:sz w:val="24"/>
                          </w:rPr>
                          <w:t xml:space="preserve"> Harvey</w:t>
                        </w:r>
                      </w:p>
                      <w:p w14:paraId="38210123" w14:textId="2A408B58" w:rsidR="00904BA2" w:rsidRDefault="00904BA2" w:rsidP="00D33049">
                        <w:pPr>
                          <w:pStyle w:val="BlockText"/>
                          <w:spacing w:line="360" w:lineRule="auto"/>
                          <w:rPr>
                            <w:sz w:val="24"/>
                          </w:rPr>
                        </w:pPr>
                        <w:r>
                          <w:rPr>
                            <w:sz w:val="24"/>
                          </w:rPr>
                          <w:t>April 24</w:t>
                        </w:r>
                        <w:r w:rsidRPr="00D33049">
                          <w:rPr>
                            <w:sz w:val="24"/>
                            <w:vertAlign w:val="superscript"/>
                          </w:rPr>
                          <w:t>th</w:t>
                        </w:r>
                        <w:r>
                          <w:rPr>
                            <w:sz w:val="24"/>
                          </w:rPr>
                          <w:t xml:space="preserve">:  Madelyn </w:t>
                        </w:r>
                        <w:proofErr w:type="spellStart"/>
                        <w:r>
                          <w:rPr>
                            <w:sz w:val="24"/>
                          </w:rPr>
                          <w:t>Roseman</w:t>
                        </w:r>
                        <w:proofErr w:type="spellEnd"/>
                      </w:p>
                      <w:p w14:paraId="1F47155E" w14:textId="3313148D" w:rsidR="00904BA2" w:rsidRDefault="00904BA2" w:rsidP="00D33049">
                        <w:pPr>
                          <w:pStyle w:val="BlockText"/>
                          <w:spacing w:line="360" w:lineRule="auto"/>
                          <w:rPr>
                            <w:sz w:val="24"/>
                          </w:rPr>
                        </w:pPr>
                        <w:r>
                          <w:rPr>
                            <w:sz w:val="24"/>
                          </w:rPr>
                          <w:t>April 28</w:t>
                        </w:r>
                        <w:r w:rsidRPr="00D33049">
                          <w:rPr>
                            <w:sz w:val="24"/>
                            <w:vertAlign w:val="superscript"/>
                          </w:rPr>
                          <w:t>th</w:t>
                        </w:r>
                        <w:r>
                          <w:rPr>
                            <w:sz w:val="24"/>
                          </w:rPr>
                          <w:t>:  Gracie Gordon &amp; Santiago Gonzalez-</w:t>
                        </w:r>
                        <w:proofErr w:type="spellStart"/>
                        <w:r>
                          <w:rPr>
                            <w:sz w:val="24"/>
                          </w:rPr>
                          <w:t>Ahuerma</w:t>
                        </w:r>
                        <w:proofErr w:type="spellEnd"/>
                      </w:p>
                      <w:p w14:paraId="782727FA" w14:textId="51C94F99" w:rsidR="00904BA2" w:rsidRDefault="00904BA2" w:rsidP="00D33049">
                        <w:pPr>
                          <w:pStyle w:val="BlockText"/>
                          <w:spacing w:line="360" w:lineRule="auto"/>
                          <w:rPr>
                            <w:sz w:val="24"/>
                          </w:rPr>
                        </w:pPr>
                        <w:r>
                          <w:rPr>
                            <w:sz w:val="24"/>
                          </w:rPr>
                          <w:t>April 29</w:t>
                        </w:r>
                        <w:r w:rsidRPr="00D33049">
                          <w:rPr>
                            <w:sz w:val="24"/>
                            <w:vertAlign w:val="superscript"/>
                          </w:rPr>
                          <w:t>th</w:t>
                        </w:r>
                        <w:r>
                          <w:rPr>
                            <w:sz w:val="24"/>
                          </w:rPr>
                          <w:t xml:space="preserve">:  </w:t>
                        </w:r>
                        <w:proofErr w:type="spellStart"/>
                        <w:r>
                          <w:rPr>
                            <w:sz w:val="24"/>
                          </w:rPr>
                          <w:t>Bri</w:t>
                        </w:r>
                        <w:proofErr w:type="spellEnd"/>
                        <w:r>
                          <w:rPr>
                            <w:sz w:val="24"/>
                          </w:rPr>
                          <w:t xml:space="preserve"> Struck</w:t>
                        </w:r>
                      </w:p>
                      <w:p w14:paraId="1421ADC9" w14:textId="77777777" w:rsidR="00904BA2" w:rsidRPr="008556C2" w:rsidRDefault="00904BA2" w:rsidP="00D33049">
                        <w:pPr>
                          <w:pStyle w:val="BlockText"/>
                          <w:rPr>
                            <w:sz w:val="24"/>
                          </w:rPr>
                        </w:pPr>
                      </w:p>
                    </w:txbxContent>
                  </v:textbox>
                </v:shape>
                <v:shape id="_x0000_s1031" type="#_x0000_t202" style="position:absolute;left:137160;top:822325;width:21793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32" inset="0,0,0,0">
                    <w:txbxContent/>
                  </v:textbox>
                </v:shape>
                <v:shape id="_x0000_s1032" type="#_x0000_t202" style="position:absolute;left:137160;top:1027430;width:217932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0" inset="0,0,0,0">
                    <w:txbxContent/>
                  </v:textbox>
                </v:shape>
                <v:shape id="Text Box 10" o:spid="_x0000_s1033" type="#_x0000_t202" style="position:absolute;left:137160;top:1308100;width:2179320;height:56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4" type="#_x0000_t202" style="position:absolute;left:137160;top:1868805;width:2179320;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5" type="#_x0000_t202" style="position:absolute;left:137160;top:2428875;width:217932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6" type="#_x0000_t202" style="position:absolute;left:137160;top:2709545;width:2179320;height:28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30" inset="0,0,0,0">
                    <w:txbxContent/>
                  </v:textbox>
                </v:shape>
                <v:shape id="Text Box 30" o:spid="_x0000_s1037" type="#_x0000_t202" style="position:absolute;left:137160;top:2989580;width:217932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38" type="#_x0000_t202" style="position:absolute;left:137160;top:3270250;width:2179320;height:28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39" type="#_x0000_t202" style="position:absolute;left:137160;top:3550285;width:2179320;height:28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40" type="#_x0000_t202" style="position:absolute;left:137160;top:3830320;width:2179320;height:56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41" type="#_x0000_t202" style="position:absolute;left:137160;top:4391025;width:2179320;height:28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42" type="#_x0000_t202" style="position:absolute;left:137160;top:4671060;width:44958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v:textbox>
                </v:shape>
                <w10:wrap type="through" anchorx="page" anchory="page"/>
              </v:group>
            </w:pict>
          </mc:Fallback>
        </mc:AlternateContent>
      </w:r>
      <w:r w:rsidR="009B4823">
        <w:rPr>
          <w:noProof/>
        </w:rPr>
        <w:drawing>
          <wp:anchor distT="0" distB="0" distL="114300" distR="114300" simplePos="0" relativeHeight="251663504" behindDoc="0" locked="0" layoutInCell="1" allowOverlap="1" wp14:anchorId="19144712" wp14:editId="63AAB85F">
            <wp:simplePos x="0" y="0"/>
            <wp:positionH relativeFrom="page">
              <wp:posOffset>631190</wp:posOffset>
            </wp:positionH>
            <wp:positionV relativeFrom="page">
              <wp:posOffset>2691765</wp:posOffset>
            </wp:positionV>
            <wp:extent cx="2654300" cy="1969135"/>
            <wp:effectExtent l="228600" t="203200" r="215900" b="266065"/>
            <wp:wrapThrough wrapText="bothSides">
              <wp:wrapPolygon edited="0">
                <wp:start x="17908" y="-1698"/>
                <wp:lineTo x="-1307" y="-2633"/>
                <wp:lineTo x="-1449" y="15217"/>
                <wp:lineTo x="-969" y="23348"/>
                <wp:lineTo x="1095" y="23508"/>
                <wp:lineTo x="1325" y="22968"/>
                <wp:lineTo x="22711" y="21560"/>
                <wp:lineTo x="22448" y="-1346"/>
                <wp:lineTo x="17908" y="-1698"/>
              </wp:wrapPolygon>
            </wp:wrapThrough>
            <wp:docPr id="2" name="Picture 2" descr="Macintosh HD:Users:erinturner:Pictures:Newsletter:flyer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intosh HD:Users:erinturner:Pictures:Newsletter:flyers201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34" t="24159" r="8401"/>
                    <a:stretch/>
                  </pic:blipFill>
                  <pic:spPr bwMode="auto">
                    <a:xfrm rot="21402076">
                      <a:off x="0" y="0"/>
                      <a:ext cx="2654300" cy="19691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823">
        <w:rPr>
          <w:noProof/>
        </w:rPr>
        <w:drawing>
          <wp:anchor distT="0" distB="0" distL="114300" distR="114300" simplePos="0" relativeHeight="251664528" behindDoc="0" locked="0" layoutInCell="1" allowOverlap="1" wp14:anchorId="30868FE1" wp14:editId="277008F4">
            <wp:simplePos x="0" y="0"/>
            <wp:positionH relativeFrom="page">
              <wp:posOffset>2781935</wp:posOffset>
            </wp:positionH>
            <wp:positionV relativeFrom="page">
              <wp:posOffset>3025775</wp:posOffset>
            </wp:positionV>
            <wp:extent cx="2194560" cy="2105025"/>
            <wp:effectExtent l="0" t="25400" r="66040" b="79375"/>
            <wp:wrapSquare wrapText="bothSides"/>
            <wp:docPr id="15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57" descr="::Spring Assets:BXP38849.png"/>
                    <pic:cNvPicPr>
                      <a:picLocks noChangeAspect="1" noChangeArrowheads="1"/>
                    </pic:cNvPicPr>
                  </pic:nvPicPr>
                  <pic:blipFill>
                    <a:blip r:embed="rId15"/>
                    <a:srcRect/>
                    <a:stretch>
                      <a:fillRect/>
                    </a:stretch>
                  </pic:blipFill>
                  <pic:spPr bwMode="auto">
                    <a:xfrm rot="718296">
                      <a:off x="0" y="0"/>
                      <a:ext cx="2194560" cy="210502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sidR="0053778D">
        <w:rPr>
          <w:noProof/>
        </w:rPr>
        <mc:AlternateContent>
          <mc:Choice Requires="wps">
            <w:drawing>
              <wp:anchor distT="0" distB="0" distL="114300" distR="114300" simplePos="0" relativeHeight="251658247" behindDoc="0" locked="0" layoutInCell="1" allowOverlap="1" wp14:anchorId="5AEC7A74" wp14:editId="10143676">
                <wp:simplePos x="0" y="0"/>
                <wp:positionH relativeFrom="page">
                  <wp:posOffset>535940</wp:posOffset>
                </wp:positionH>
                <wp:positionV relativeFrom="page">
                  <wp:posOffset>1925320</wp:posOffset>
                </wp:positionV>
                <wp:extent cx="6675120" cy="499745"/>
                <wp:effectExtent l="0" t="0" r="0" b="8255"/>
                <wp:wrapTight wrapText="bothSides">
                  <wp:wrapPolygon edited="0">
                    <wp:start x="82" y="0"/>
                    <wp:lineTo x="82" y="20859"/>
                    <wp:lineTo x="21452" y="20859"/>
                    <wp:lineTo x="21452" y="0"/>
                    <wp:lineTo x="82"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C7F934" w14:textId="77777777" w:rsidR="00904BA2" w:rsidRPr="0053778D" w:rsidRDefault="00904BA2" w:rsidP="007C1373">
                            <w:pPr>
                              <w:pStyle w:val="Subtitle"/>
                              <w:rPr>
                                <w:sz w:val="52"/>
                                <w:szCs w:val="52"/>
                              </w:rPr>
                            </w:pPr>
                            <w:r w:rsidRPr="0053778D">
                              <w:rPr>
                                <w:sz w:val="52"/>
                                <w:szCs w:val="52"/>
                              </w:rPr>
                              <w:t>April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3" type="#_x0000_t202" style="position:absolute;margin-left:42.2pt;margin-top:151.6pt;width:525.6pt;height:39.3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" filled="f" stroked="f">
                <v:textbox inset=",0,,0">
                  <w:txbxContent>
                    <w:p w14:paraId="7FC7F934" w14:textId="77777777" w:rsidR="00904BA2" w:rsidRPr="0053778D" w:rsidRDefault="00904BA2" w:rsidP="007C1373">
                      <w:pPr>
                        <w:pStyle w:val="Subtitle"/>
                        <w:rPr>
                          <w:sz w:val="52"/>
                          <w:szCs w:val="52"/>
                        </w:rPr>
                      </w:pPr>
                      <w:r w:rsidRPr="0053778D">
                        <w:rPr>
                          <w:sz w:val="52"/>
                          <w:szCs w:val="52"/>
                        </w:rPr>
                        <w:t>April 2014</w:t>
                      </w:r>
                    </w:p>
                  </w:txbxContent>
                </v:textbox>
                <w10:wrap type="tight" anchorx="page" anchory="page"/>
              </v:shape>
            </w:pict>
          </mc:Fallback>
        </mc:AlternateContent>
      </w:r>
      <w:r w:rsidR="0053778D">
        <w:rPr>
          <w:noProof/>
        </w:rPr>
        <mc:AlternateContent>
          <mc:Choice Requires="wps">
            <w:drawing>
              <wp:anchor distT="0" distB="0" distL="114300" distR="114300" simplePos="0" relativeHeight="251658363" behindDoc="1" locked="0" layoutInCell="1" allowOverlap="1" wp14:anchorId="713AAD07" wp14:editId="7279FAB8">
                <wp:simplePos x="0" y="0"/>
                <wp:positionH relativeFrom="page">
                  <wp:posOffset>317500</wp:posOffset>
                </wp:positionH>
                <wp:positionV relativeFrom="page">
                  <wp:posOffset>612775</wp:posOffset>
                </wp:positionV>
                <wp:extent cx="7257415" cy="266700"/>
                <wp:effectExtent l="0" t="0" r="0" b="12700"/>
                <wp:wrapTight wrapText="bothSides">
                  <wp:wrapPolygon edited="0">
                    <wp:start x="76" y="0"/>
                    <wp:lineTo x="76" y="20571"/>
                    <wp:lineTo x="21470" y="20571"/>
                    <wp:lineTo x="21470" y="0"/>
                    <wp:lineTo x="76"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74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DC5057" w14:textId="77777777" w:rsidR="00904BA2" w:rsidRDefault="00904BA2" w:rsidP="007C1373">
                            <w:pPr>
                              <w:pStyle w:val="CoverHeader"/>
                            </w:pPr>
                            <w:r>
                              <w:t>april showers bring may flowers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44" type="#_x0000_t202" style="position:absolute;margin-left:25pt;margin-top:48.25pt;width:571.45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" filled="f" stroked="f">
                <v:textbox inset=",0,,0">
                  <w:txbxContent>
                    <w:p w14:paraId="47DC5057" w14:textId="77777777" w:rsidR="00904BA2" w:rsidRDefault="00904BA2" w:rsidP="007C1373">
                      <w:pPr>
                        <w:pStyle w:val="CoverHeader"/>
                      </w:pPr>
                      <w:r>
                        <w:t>april showers bring may flowers</w:t>
                      </w:r>
                    </w:p>
                  </w:txbxContent>
                </v:textbox>
                <w10:wrap type="tight" anchorx="page" anchory="page"/>
              </v:shape>
            </w:pict>
          </mc:Fallback>
        </mc:AlternateContent>
      </w:r>
      <w:r w:rsidR="0053778D">
        <w:rPr>
          <w:noProof/>
        </w:rPr>
        <mc:AlternateContent>
          <mc:Choice Requires="wps">
            <w:drawing>
              <wp:anchor distT="0" distB="0" distL="114300" distR="114300" simplePos="0" relativeHeight="251658246" behindDoc="0" locked="0" layoutInCell="1" allowOverlap="1" wp14:anchorId="4CBA9177" wp14:editId="4C946B57">
                <wp:simplePos x="0" y="0"/>
                <wp:positionH relativeFrom="page">
                  <wp:posOffset>548640</wp:posOffset>
                </wp:positionH>
                <wp:positionV relativeFrom="page">
                  <wp:posOffset>774700</wp:posOffset>
                </wp:positionV>
                <wp:extent cx="6675120" cy="889000"/>
                <wp:effectExtent l="0" t="0" r="0" b="0"/>
                <wp:wrapTight wrapText="bothSides">
                  <wp:wrapPolygon edited="0">
                    <wp:start x="82" y="0"/>
                    <wp:lineTo x="82" y="20983"/>
                    <wp:lineTo x="21452" y="20983"/>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62D60F" w14:textId="77777777" w:rsidR="00904BA2" w:rsidRPr="0053778D" w:rsidRDefault="00904BA2" w:rsidP="007C1373">
                            <w:pPr>
                              <w:pStyle w:val="Title"/>
                              <w:rPr>
                                <w:sz w:val="96"/>
                                <w:szCs w:val="96"/>
                              </w:rPr>
                            </w:pPr>
                            <w:r w:rsidRPr="0053778D">
                              <w:rPr>
                                <w:sz w:val="96"/>
                                <w:szCs w:val="96"/>
                              </w:rPr>
                              <w:t>Top Star New</w:t>
                            </w:r>
                            <w:r>
                              <w:rPr>
                                <w:sz w:val="96"/>
                                <w:szCs w:val="96"/>
                              </w:rPr>
                              <w:t>sl</w:t>
                            </w:r>
                            <w:r w:rsidRPr="0053778D">
                              <w:rPr>
                                <w:sz w:val="96"/>
                                <w:szCs w:val="96"/>
                              </w:rPr>
                              <w:t>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margin-left:43.2pt;margin-top:61pt;width:525.6pt;height:70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" filled="f" stroked="f">
                <v:textbox inset=",0,,0">
                  <w:txbxContent>
                    <w:p w14:paraId="5262D60F" w14:textId="77777777" w:rsidR="00904BA2" w:rsidRPr="0053778D" w:rsidRDefault="00904BA2" w:rsidP="007C1373">
                      <w:pPr>
                        <w:pStyle w:val="Title"/>
                        <w:rPr>
                          <w:sz w:val="96"/>
                          <w:szCs w:val="96"/>
                        </w:rPr>
                      </w:pPr>
                      <w:r w:rsidRPr="0053778D">
                        <w:rPr>
                          <w:sz w:val="96"/>
                          <w:szCs w:val="96"/>
                        </w:rPr>
                        <w:t>Top Star New</w:t>
                      </w:r>
                      <w:r>
                        <w:rPr>
                          <w:sz w:val="96"/>
                          <w:szCs w:val="96"/>
                        </w:rPr>
                        <w:t>sl</w:t>
                      </w:r>
                      <w:r w:rsidRPr="0053778D">
                        <w:rPr>
                          <w:sz w:val="96"/>
                          <w:szCs w:val="96"/>
                        </w:rPr>
                        <w:t>etter</w:t>
                      </w:r>
                    </w:p>
                  </w:txbxContent>
                </v:textbox>
                <w10:wrap type="tight" anchorx="page" anchory="page"/>
              </v:shape>
            </w:pict>
          </mc:Fallback>
        </mc:AlternateContent>
      </w:r>
      <w:r w:rsidR="00696EB4">
        <w:br w:type="page"/>
      </w:r>
      <w:r w:rsidR="007E3C0B">
        <w:rPr>
          <w:noProof/>
        </w:rPr>
        <w:lastRenderedPageBreak/>
        <mc:AlternateContent>
          <mc:Choice Requires="wps">
            <w:drawing>
              <wp:anchor distT="0" distB="0" distL="114300" distR="114300" simplePos="0" relativeHeight="251665552" behindDoc="0" locked="0" layoutInCell="1" allowOverlap="1" wp14:anchorId="5EFD106A" wp14:editId="74E6C43D">
                <wp:simplePos x="0" y="0"/>
                <wp:positionH relativeFrom="page">
                  <wp:posOffset>3723640</wp:posOffset>
                </wp:positionH>
                <wp:positionV relativeFrom="page">
                  <wp:posOffset>937895</wp:posOffset>
                </wp:positionV>
                <wp:extent cx="3680460" cy="2698115"/>
                <wp:effectExtent l="0" t="0" r="0" b="19685"/>
                <wp:wrapThrough wrapText="bothSides">
                  <wp:wrapPolygon edited="0">
                    <wp:start x="149" y="0"/>
                    <wp:lineTo x="149" y="21554"/>
                    <wp:lineTo x="21317" y="21554"/>
                    <wp:lineTo x="21317" y="0"/>
                    <wp:lineTo x="149" y="0"/>
                  </wp:wrapPolygon>
                </wp:wrapThrough>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26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C7BFCF" w14:textId="5AFD40F3" w:rsidR="00904BA2" w:rsidRDefault="00904BA2" w:rsidP="007E4B37">
                            <w:pPr>
                              <w:pStyle w:val="Heading1"/>
                              <w:rPr>
                                <w:sz w:val="38"/>
                                <w:szCs w:val="38"/>
                              </w:rPr>
                            </w:pPr>
                            <w:r w:rsidRPr="008556C2">
                              <w:rPr>
                                <w:sz w:val="38"/>
                                <w:szCs w:val="38"/>
                              </w:rPr>
                              <w:t>Our goal at Top Star</w:t>
                            </w:r>
                          </w:p>
                          <w:p w14:paraId="22165E37" w14:textId="77777777" w:rsidR="00904BA2" w:rsidRPr="008556C2" w:rsidRDefault="00904BA2" w:rsidP="007E4B37">
                            <w:pPr>
                              <w:pStyle w:val="Heading1"/>
                              <w:rPr>
                                <w:sz w:val="38"/>
                                <w:szCs w:val="38"/>
                              </w:rPr>
                            </w:pPr>
                            <w:r w:rsidRPr="008556C2">
                              <w:rPr>
                                <w:sz w:val="38"/>
                                <w:szCs w:val="38"/>
                              </w:rPr>
                              <w:t>Training Center is to provide a save and fun environment for your child.  We believe in the importance of teaching solid basics from the beginning to produce the best athlete possible!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margin-left:293.2pt;margin-top:73.85pt;width:289.8pt;height:212.45pt;z-index:25166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" filled="f" stroked="f">
                <v:textbox inset=",0,,0">
                  <w:txbxContent>
                    <w:p w14:paraId="78C7BFCF" w14:textId="5AFD40F3" w:rsidR="00904BA2" w:rsidRDefault="00904BA2" w:rsidP="007E4B37">
                      <w:pPr>
                        <w:pStyle w:val="Heading1"/>
                        <w:rPr>
                          <w:sz w:val="38"/>
                          <w:szCs w:val="38"/>
                        </w:rPr>
                      </w:pPr>
                      <w:r w:rsidRPr="008556C2">
                        <w:rPr>
                          <w:sz w:val="38"/>
                          <w:szCs w:val="38"/>
                        </w:rPr>
                        <w:t>Our goal at Top Star</w:t>
                      </w:r>
                    </w:p>
                    <w:p w14:paraId="22165E37" w14:textId="77777777" w:rsidR="00904BA2" w:rsidRPr="008556C2" w:rsidRDefault="00904BA2" w:rsidP="007E4B37">
                      <w:pPr>
                        <w:pStyle w:val="Heading1"/>
                        <w:rPr>
                          <w:sz w:val="38"/>
                          <w:szCs w:val="38"/>
                        </w:rPr>
                      </w:pPr>
                      <w:r w:rsidRPr="008556C2">
                        <w:rPr>
                          <w:sz w:val="38"/>
                          <w:szCs w:val="38"/>
                        </w:rPr>
                        <w:t>Training Center is to provide a save and fun environment for your child.  We believe in the importance of teaching solid basics from the beginning to produce the best athlete possible!</w:t>
                      </w:r>
                    </w:p>
                  </w:txbxContent>
                </v:textbox>
                <w10:wrap type="through" anchorx="page" anchory="page"/>
              </v:shape>
            </w:pict>
          </mc:Fallback>
        </mc:AlternateContent>
      </w:r>
      <w:r w:rsidR="007E3C0B">
        <w:rPr>
          <w:noProof/>
        </w:rPr>
        <mc:AlternateContent>
          <mc:Choice Requires="wps">
            <w:drawing>
              <wp:anchor distT="0" distB="0" distL="114300" distR="114300" simplePos="0" relativeHeight="251658316" behindDoc="0" locked="0" layoutInCell="1" allowOverlap="1" wp14:anchorId="2E71569D" wp14:editId="54035DFB">
                <wp:simplePos x="0" y="0"/>
                <wp:positionH relativeFrom="page">
                  <wp:posOffset>500380</wp:posOffset>
                </wp:positionH>
                <wp:positionV relativeFrom="page">
                  <wp:posOffset>7583805</wp:posOffset>
                </wp:positionV>
                <wp:extent cx="6766560" cy="455295"/>
                <wp:effectExtent l="0" t="0" r="0" b="1905"/>
                <wp:wrapTight wrapText="bothSides">
                  <wp:wrapPolygon edited="0">
                    <wp:start x="81" y="0"/>
                    <wp:lineTo x="81" y="20485"/>
                    <wp:lineTo x="21405" y="20485"/>
                    <wp:lineTo x="21405" y="0"/>
                    <wp:lineTo x="81" y="0"/>
                  </wp:wrapPolygon>
                </wp:wrapTight>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AF5408" w14:textId="09239172" w:rsidR="00904BA2" w:rsidRPr="007E3C0B" w:rsidRDefault="00904BA2" w:rsidP="007E3C0B">
                            <w:pPr>
                              <w:pStyle w:val="Heading2"/>
                              <w:rPr>
                                <w:sz w:val="48"/>
                                <w:szCs w:val="48"/>
                              </w:rPr>
                            </w:pPr>
                            <w:r w:rsidRPr="007E3C0B">
                              <w:rPr>
                                <w:sz w:val="48"/>
                                <w:szCs w:val="48"/>
                              </w:rPr>
                              <w:t>Reminder!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7" type="#_x0000_t202" style="position:absolute;margin-left:39.4pt;margin-top:597.15pt;width:532.8pt;height:35.8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" filled="f" stroked="f">
                <v:textbox inset=",0,,0">
                  <w:txbxContent>
                    <w:p w14:paraId="2BAF5408" w14:textId="09239172" w:rsidR="00904BA2" w:rsidRPr="007E3C0B" w:rsidRDefault="00904BA2" w:rsidP="007E3C0B">
                      <w:pPr>
                        <w:pStyle w:val="Heading2"/>
                        <w:rPr>
                          <w:sz w:val="48"/>
                          <w:szCs w:val="48"/>
                        </w:rPr>
                      </w:pPr>
                      <w:r w:rsidRPr="007E3C0B">
                        <w:rPr>
                          <w:sz w:val="48"/>
                          <w:szCs w:val="48"/>
                        </w:rPr>
                        <w:t>Reminder!</w:t>
                      </w:r>
                    </w:p>
                  </w:txbxContent>
                </v:textbox>
                <w10:wrap type="tight" anchorx="page" anchory="page"/>
              </v:shape>
            </w:pict>
          </mc:Fallback>
        </mc:AlternateContent>
      </w:r>
      <w:r w:rsidR="00294CC9">
        <w:rPr>
          <w:noProof/>
        </w:rPr>
        <mc:AlternateContent>
          <mc:Choice Requires="wpg">
            <w:drawing>
              <wp:anchor distT="0" distB="0" distL="114300" distR="114300" simplePos="0" relativeHeight="251658317" behindDoc="0" locked="0" layoutInCell="1" allowOverlap="1" wp14:anchorId="1D7AD8E4" wp14:editId="7EEB02A7">
                <wp:simplePos x="0" y="0"/>
                <wp:positionH relativeFrom="page">
                  <wp:posOffset>487680</wp:posOffset>
                </wp:positionH>
                <wp:positionV relativeFrom="page">
                  <wp:posOffset>8024495</wp:posOffset>
                </wp:positionV>
                <wp:extent cx="5901055" cy="1786890"/>
                <wp:effectExtent l="0" t="0" r="0" b="16510"/>
                <wp:wrapThrough wrapText="bothSides">
                  <wp:wrapPolygon edited="0">
                    <wp:start x="93" y="0"/>
                    <wp:lineTo x="93" y="21493"/>
                    <wp:lineTo x="21384" y="21493"/>
                    <wp:lineTo x="21384" y="0"/>
                    <wp:lineTo x="93" y="0"/>
                  </wp:wrapPolygon>
                </wp:wrapThrough>
                <wp:docPr id="45" name="Group 45"/>
                <wp:cNvGraphicFramePr/>
                <a:graphic xmlns:a="http://schemas.openxmlformats.org/drawingml/2006/main">
                  <a:graphicData uri="http://schemas.microsoft.com/office/word/2010/wordprocessingGroup">
                    <wpg:wgp>
                      <wpg:cNvGrpSpPr/>
                      <wpg:grpSpPr>
                        <a:xfrm>
                          <a:off x="0" y="0"/>
                          <a:ext cx="5901055" cy="1786890"/>
                          <a:chOff x="0" y="0"/>
                          <a:chExt cx="5901055" cy="1786890"/>
                        </a:xfrm>
                        <a:extLst>
                          <a:ext uri="{0CCBE362-F206-4b92-989A-16890622DB6E}">
                            <ma14:wrappingTextBoxFlag xmlns:ma14="http://schemas.microsoft.com/office/mac/drawingml/2011/main" val="1"/>
                          </a:ext>
                        </a:extLst>
                      </wpg:grpSpPr>
                      <wps:wsp>
                        <wps:cNvPr id="137" name="Text Box 48"/>
                        <wps:cNvSpPr txBox="1">
                          <a:spLocks noChangeArrowheads="1"/>
                        </wps:cNvSpPr>
                        <wps:spPr bwMode="auto">
                          <a:xfrm>
                            <a:off x="0" y="0"/>
                            <a:ext cx="5901055" cy="178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7" name="Text Box 37"/>
                        <wps:cNvSpPr txBox="1"/>
                        <wps:spPr>
                          <a:xfrm>
                            <a:off x="91440" y="0"/>
                            <a:ext cx="5392420" cy="225425"/>
                          </a:xfrm>
                          <a:prstGeom prst="rect">
                            <a:avLst/>
                          </a:prstGeom>
                          <a:noFill/>
                          <a:ln>
                            <a:noFill/>
                          </a:ln>
                          <a:effectLst/>
                          <a:extLst>
                            <a:ext uri="{C572A759-6A51-4108-AA02-DFA0A04FC94B}">
                              <ma14:wrappingTextBoxFlag xmlns:ma14="http://schemas.microsoft.com/office/mac/drawingml/2011/main"/>
                            </a:ext>
                          </a:extLst>
                        </wps:spPr>
                        <wps:txbx id="9">
                          <w:txbxContent>
                            <w:p w14:paraId="35D7A1A7" w14:textId="4A94C74E" w:rsidR="00904BA2" w:rsidRPr="00CA47DA" w:rsidRDefault="00904BA2" w:rsidP="007C1373">
                              <w:pPr>
                                <w:pStyle w:val="BodyText"/>
                              </w:pPr>
                              <w:r>
                                <w:t>Athletes need to bring their own water bottles to practices!  Occasionally we have small cups available for kids who have forgotten a water bottle but we are trying to do away with these.  We have filtered water available for athletes to refill their own bottles as they please.  There is also a designated “water bottle table” in the gym so your athletes can keep their bottles here if they want.  (If you decide to keep a bottle at the gym, please write your name on it.)  Thank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224155"/>
                            <a:ext cx="5392420" cy="225425"/>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48310"/>
                            <a:ext cx="5392420" cy="225425"/>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672465"/>
                            <a:ext cx="5392420" cy="22542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896620"/>
                            <a:ext cx="5392420" cy="226060"/>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121410"/>
                            <a:ext cx="5392420" cy="225425"/>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345565"/>
                            <a:ext cx="5718175" cy="301625"/>
                          </a:xfrm>
                          <a:prstGeom prst="rect">
                            <a:avLst/>
                          </a:prstGeom>
                          <a:noFill/>
                          <a:ln>
                            <a:noFill/>
                          </a:ln>
                          <a:effectLst/>
                          <a:extLst>
                            <a:ext uri="{C572A759-6A51-4108-AA02-DFA0A04FC94B}">
                              <ma14:wrappingTextBoxFlag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5" o:spid="_x0000_s1048" style="position:absolute;margin-left:38.4pt;margin-top:631.85pt;width:464.65pt;height:140.7pt;z-index:251658317;mso-position-horizontal-relative:page;mso-position-vertical-relative:page" coordsize="5901055,1786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" mv:complextextbox="1">
                <v:shape id="Text Box 48" o:spid="_x0000_s1049" type="#_x0000_t202" style="position:absolute;width:5901055;height:1786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gwwAA&#10;ANwAAAAPAAAAZHJzL2Rvd25yZXYueG1sRE9Na8JAEL0L/Q/LFLyZjRVqia4SCoEKCmrF85gdk2B2&#10;NsluNfbXdwuCt3m8z5kve1OLK3WusqxgHMUgiHOrKy4UHL6z0QcI55E11pZJwZ0cLBcvgzkm2t54&#10;R9e9L0QIYZeggtL7JpHS5SUZdJFtiAN3tp1BH2BXSN3hLYSbWr7F8bs0WHFoKLGhz5Lyy/7HKNhs&#10;T+3vKnamTn2WTdNtuz4fW6WGr306A+Gp90/xw/2lw/zJFP6fC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s/gwwAAANwAAAAPAAAAAAAAAAAAAAAAAJcCAABkcnMvZG93&#10;bnJldi54bWxQSwUGAAAAAAQABAD1AAAAhwMAAAAA&#10;" mv:complextextbox="1" filled="f" stroked="f">
                  <v:textbox inset=",0,,0"/>
                </v:shape>
                <v:shape id="Text Box 37" o:spid="_x0000_s1050" type="#_x0000_t202" style="position:absolute;left:91440;width:539242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9" inset="0,0,0,0">
                    <w:txbxContent>
                      <w:p w14:paraId="35D7A1A7" w14:textId="4A94C74E" w:rsidR="00904BA2" w:rsidRPr="00CA47DA" w:rsidRDefault="00904BA2" w:rsidP="007C1373">
                        <w:pPr>
                          <w:pStyle w:val="BodyText"/>
                        </w:pPr>
                        <w:r>
                          <w:t>Athletes need to bring their own water bottles to practices!  Occasionally we have small cups available for kids who have forgotten a water bottle but we are trying to do away with these.  We have filtered water available for athletes to refill their own bottles as they please.  There is also a designated “water bottle table” in the gym so your athletes can keep their bottles here if they want.  (If you decide to keep a bottle at the gym, please write your name on it.)  Thank you!</w:t>
                        </w:r>
                      </w:p>
                    </w:txbxContent>
                  </v:textbox>
                </v:shape>
                <v:shape id="Text Box 39" o:spid="_x0000_s1051" type="#_x0000_t202" style="position:absolute;left:91440;top:224155;width:539242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52" type="#_x0000_t202" style="position:absolute;left:91440;top:448310;width:539242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53" type="#_x0000_t202" style="position:absolute;left:91440;top:672465;width:539242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54" type="#_x0000_t202" style="position:absolute;left:91440;top:896620;width:539242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55" type="#_x0000_t202" style="position:absolute;left:91440;top:1121410;width:539242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1056" inset="0,0,0,0">
                    <w:txbxContent/>
                  </v:textbox>
                </v:shape>
                <v:shape id="_x0000_s1056" type="#_x0000_t202" style="position:absolute;left:91440;top:1345565;width:5718175;height:301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7E3C0B">
        <w:rPr>
          <w:noProof/>
        </w:rPr>
        <w:drawing>
          <wp:anchor distT="0" distB="0" distL="114300" distR="114300" simplePos="0" relativeHeight="251735184" behindDoc="0" locked="0" layoutInCell="1" allowOverlap="1" wp14:anchorId="5CE27C4F" wp14:editId="23ABB9CB">
            <wp:simplePos x="0" y="0"/>
            <wp:positionH relativeFrom="page">
              <wp:posOffset>6085840</wp:posOffset>
            </wp:positionH>
            <wp:positionV relativeFrom="page">
              <wp:posOffset>8013700</wp:posOffset>
            </wp:positionV>
            <wp:extent cx="1220470" cy="1286510"/>
            <wp:effectExtent l="0" t="0" r="0" b="8890"/>
            <wp:wrapThrough wrapText="bothSides">
              <wp:wrapPolygon edited="0">
                <wp:start x="0" y="0"/>
                <wp:lineTo x="0" y="21323"/>
                <wp:lineTo x="21128" y="21323"/>
                <wp:lineTo x="21128" y="0"/>
                <wp:lineTo x="0" y="0"/>
              </wp:wrapPolygon>
            </wp:wrapThrough>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7105" b="27273"/>
                    <a:stretch/>
                  </pic:blipFill>
                  <pic:spPr bwMode="auto">
                    <a:xfrm>
                      <a:off x="0" y="0"/>
                      <a:ext cx="1220470"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C0B">
        <w:rPr>
          <w:noProof/>
        </w:rPr>
        <mc:AlternateContent>
          <mc:Choice Requires="wps">
            <w:drawing>
              <wp:anchor distT="0" distB="0" distL="114300" distR="114300" simplePos="0" relativeHeight="251733136" behindDoc="0" locked="0" layoutInCell="1" allowOverlap="1" wp14:anchorId="1A097D35" wp14:editId="0E0354D3">
                <wp:simplePos x="0" y="0"/>
                <wp:positionH relativeFrom="page">
                  <wp:posOffset>500673</wp:posOffset>
                </wp:positionH>
                <wp:positionV relativeFrom="page">
                  <wp:posOffset>7477125</wp:posOffset>
                </wp:positionV>
                <wp:extent cx="6751320" cy="0"/>
                <wp:effectExtent l="0" t="0" r="30480" b="25400"/>
                <wp:wrapNone/>
                <wp:docPr id="189" name="Straight Connector 189"/>
                <wp:cNvGraphicFramePr/>
                <a:graphic xmlns:a="http://schemas.openxmlformats.org/drawingml/2006/main">
                  <a:graphicData uri="http://schemas.microsoft.com/office/word/2010/wordprocessingShape">
                    <wps:wsp>
                      <wps:cNvCnPr/>
                      <wps:spPr>
                        <a:xfrm>
                          <a:off x="0" y="0"/>
                          <a:ext cx="675132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89" o:spid="_x0000_s1026" style="position:absolute;z-index:2517331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9.4pt,588.75pt" to="571pt,58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" strokecolor="#fd9320 [3204]" strokeweight="2pt">
                <w10:wrap anchorx="page" anchory="page"/>
              </v:line>
            </w:pict>
          </mc:Fallback>
        </mc:AlternateContent>
      </w:r>
      <w:r w:rsidR="007E4B37">
        <w:rPr>
          <w:noProof/>
        </w:rPr>
        <mc:AlternateContent>
          <mc:Choice Requires="wps">
            <w:drawing>
              <wp:anchor distT="0" distB="0" distL="114300" distR="114300" simplePos="0" relativeHeight="251658314" behindDoc="0" locked="0" layoutInCell="1" allowOverlap="1" wp14:anchorId="7E3CDA98" wp14:editId="30D9DF58">
                <wp:simplePos x="0" y="0"/>
                <wp:positionH relativeFrom="page">
                  <wp:posOffset>3811905</wp:posOffset>
                </wp:positionH>
                <wp:positionV relativeFrom="page">
                  <wp:posOffset>3636645</wp:posOffset>
                </wp:positionV>
                <wp:extent cx="3454400" cy="381000"/>
                <wp:effectExtent l="0" t="0" r="0" b="0"/>
                <wp:wrapTight wrapText="bothSides">
                  <wp:wrapPolygon edited="0">
                    <wp:start x="159" y="0"/>
                    <wp:lineTo x="159" y="20160"/>
                    <wp:lineTo x="21282" y="20160"/>
                    <wp:lineTo x="21282" y="0"/>
                    <wp:lineTo x="159"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186C54" w14:textId="77EF3EDA" w:rsidR="00904BA2" w:rsidRPr="00CA47DA" w:rsidRDefault="00904BA2" w:rsidP="007C1373">
                            <w:pPr>
                              <w:pStyle w:val="Heading1"/>
                            </w:pPr>
                            <w:r w:rsidRPr="005D7A1F">
                              <w:t>April Pizza Party!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7" type="#_x0000_t202" style="position:absolute;margin-left:300.15pt;margin-top:286.35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" filled="f" stroked="f">
                <v:textbox inset=",0,,0">
                  <w:txbxContent>
                    <w:p w14:paraId="0E186C54" w14:textId="77EF3EDA" w:rsidR="00904BA2" w:rsidRPr="00CA47DA" w:rsidRDefault="00904BA2" w:rsidP="007C1373">
                      <w:pPr>
                        <w:pStyle w:val="Heading1"/>
                      </w:pPr>
                      <w:r w:rsidRPr="005D7A1F">
                        <w:t>April Pizza Party!</w:t>
                      </w:r>
                    </w:p>
                  </w:txbxContent>
                </v:textbox>
                <w10:wrap type="tight" anchorx="page" anchory="page"/>
              </v:shape>
            </w:pict>
          </mc:Fallback>
        </mc:AlternateContent>
      </w:r>
      <w:r w:rsidR="007E4B37">
        <w:rPr>
          <w:noProof/>
        </w:rPr>
        <mc:AlternateContent>
          <mc:Choice Requires="wps">
            <w:drawing>
              <wp:anchor distT="0" distB="0" distL="114300" distR="114300" simplePos="0" relativeHeight="251658315" behindDoc="0" locked="0" layoutInCell="1" allowOverlap="1" wp14:anchorId="2BC9616B" wp14:editId="315A11C1">
                <wp:simplePos x="0" y="0"/>
                <wp:positionH relativeFrom="page">
                  <wp:posOffset>3724910</wp:posOffset>
                </wp:positionH>
                <wp:positionV relativeFrom="page">
                  <wp:posOffset>4072890</wp:posOffset>
                </wp:positionV>
                <wp:extent cx="3619500" cy="3404235"/>
                <wp:effectExtent l="0" t="0" r="0" b="24765"/>
                <wp:wrapTight wrapText="bothSides">
                  <wp:wrapPolygon edited="0">
                    <wp:start x="152" y="0"/>
                    <wp:lineTo x="152" y="21596"/>
                    <wp:lineTo x="21221" y="21596"/>
                    <wp:lineTo x="21221" y="0"/>
                    <wp:lineTo x="152" y="0"/>
                  </wp:wrapPolygon>
                </wp:wrapTight>
                <wp:docPr id="1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40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D29FE4" w14:textId="59A0C0B9" w:rsidR="00904BA2" w:rsidRPr="007E4B37" w:rsidRDefault="00904BA2" w:rsidP="003A7C3A">
                            <w:pPr>
                              <w:pStyle w:val="Heading6"/>
                              <w:spacing w:line="276" w:lineRule="auto"/>
                              <w:rPr>
                                <w:b w:val="0"/>
                              </w:rPr>
                            </w:pPr>
                            <w:r w:rsidRPr="007E4B37">
                              <w:rPr>
                                <w:b w:val="0"/>
                              </w:rPr>
                              <w:t>We will be hostin</w:t>
                            </w:r>
                            <w:r>
                              <w:rPr>
                                <w:b w:val="0"/>
                              </w:rPr>
                              <w:t>g another pizza party on Friday, April 18</w:t>
                            </w:r>
                            <w:r w:rsidRPr="00746704">
                              <w:rPr>
                                <w:b w:val="0"/>
                                <w:vertAlign w:val="superscript"/>
                              </w:rPr>
                              <w:t>th</w:t>
                            </w:r>
                            <w:r w:rsidRPr="007E4B37">
                              <w:rPr>
                                <w:b w:val="0"/>
                              </w:rPr>
                              <w:t xml:space="preserve">!  The party will run from 6:00 to 9:00 and will be $15 per child.  </w:t>
                            </w:r>
                            <w:r>
                              <w:rPr>
                                <w:b w:val="0"/>
                              </w:rPr>
                              <w:t>Friends are</w:t>
                            </w:r>
                            <w:r w:rsidRPr="007E4B37">
                              <w:rPr>
                                <w:b w:val="0"/>
                              </w:rPr>
                              <w:t xml:space="preserve"> welcome!  Any friends who wish to attend will be asked to pay an annual $25 registration fee (for insurance purposes) along with the standard $15 pizza party rate.  A Top Star registration form and event waiver will need to be filled out by a legal guardian as well.  That friend may then attend any future Top Star pizza parties for the standard $15.  There is a sign-up sheet on the table by the office.  Please write down any friend’s names as well.  We look forward to seeing you and all your friends!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8" type="#_x0000_t202" style="position:absolute;margin-left:293.3pt;margin-top:320.7pt;width:285pt;height:268.0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" mv:complextextbox="1" filled="f" stroked="f">
                <v:textbox inset=",0,,0">
                  <w:txbxContent>
                    <w:p w14:paraId="6ED29FE4" w14:textId="59A0C0B9" w:rsidR="00904BA2" w:rsidRPr="007E4B37" w:rsidRDefault="00904BA2" w:rsidP="003A7C3A">
                      <w:pPr>
                        <w:pStyle w:val="Heading6"/>
                        <w:spacing w:line="276" w:lineRule="auto"/>
                        <w:rPr>
                          <w:b w:val="0"/>
                        </w:rPr>
                      </w:pPr>
                      <w:r w:rsidRPr="007E4B37">
                        <w:rPr>
                          <w:b w:val="0"/>
                        </w:rPr>
                        <w:t>We will be hostin</w:t>
                      </w:r>
                      <w:r>
                        <w:rPr>
                          <w:b w:val="0"/>
                        </w:rPr>
                        <w:t>g another pizza party on Friday, April 18</w:t>
                      </w:r>
                      <w:r w:rsidRPr="00746704">
                        <w:rPr>
                          <w:b w:val="0"/>
                          <w:vertAlign w:val="superscript"/>
                        </w:rPr>
                        <w:t>th</w:t>
                      </w:r>
                      <w:r w:rsidRPr="007E4B37">
                        <w:rPr>
                          <w:b w:val="0"/>
                        </w:rPr>
                        <w:t xml:space="preserve">!  The party will run from 6:00 to 9:00 and will be $15 per child.  </w:t>
                      </w:r>
                      <w:r>
                        <w:rPr>
                          <w:b w:val="0"/>
                        </w:rPr>
                        <w:t>Friends are</w:t>
                      </w:r>
                      <w:r w:rsidRPr="007E4B37">
                        <w:rPr>
                          <w:b w:val="0"/>
                        </w:rPr>
                        <w:t xml:space="preserve"> welcome!  Any friends who wish to attend will be asked to pay an annual $25 registration fee (for insurance purposes) along with the standard $15 pizza party rate.  A Top Star registration form and event waiver will need to be filled out by a legal guardian as well.  That friend may then attend any future Top Star pizza parties for the standard $15.  There is a sign-up sheet on the table by the office.  Please write down any friend’s names as well.  We look forward to seeing you and all your friends!</w:t>
                      </w:r>
                    </w:p>
                  </w:txbxContent>
                </v:textbox>
                <w10:wrap type="tight" anchorx="page" anchory="page"/>
              </v:shape>
            </w:pict>
          </mc:Fallback>
        </mc:AlternateContent>
      </w:r>
      <w:r w:rsidR="007E4B37">
        <w:rPr>
          <w:noProof/>
        </w:rPr>
        <mc:AlternateContent>
          <mc:Choice Requires="wps">
            <w:drawing>
              <wp:anchor distT="0" distB="0" distL="114300" distR="114300" simplePos="0" relativeHeight="251720848" behindDoc="0" locked="0" layoutInCell="1" allowOverlap="1" wp14:anchorId="32CEF58E" wp14:editId="6767EA55">
                <wp:simplePos x="0" y="0"/>
                <wp:positionH relativeFrom="page">
                  <wp:posOffset>3723640</wp:posOffset>
                </wp:positionH>
                <wp:positionV relativeFrom="page">
                  <wp:posOffset>3477260</wp:posOffset>
                </wp:positionV>
                <wp:extent cx="3620770" cy="0"/>
                <wp:effectExtent l="0" t="0" r="36830" b="25400"/>
                <wp:wrapNone/>
                <wp:docPr id="145" name="Straight Connector 145"/>
                <wp:cNvGraphicFramePr/>
                <a:graphic xmlns:a="http://schemas.openxmlformats.org/drawingml/2006/main">
                  <a:graphicData uri="http://schemas.microsoft.com/office/word/2010/wordprocessingShape">
                    <wps:wsp>
                      <wps:cNvCnPr/>
                      <wps:spPr>
                        <a:xfrm>
                          <a:off x="0" y="0"/>
                          <a:ext cx="362077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45" o:spid="_x0000_s1026" style="position:absolute;z-index:251720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93.2pt,273.8pt" to="578.3pt,2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" strokecolor="#fd9320 [3204]" strokeweight="2pt">
                <w10:wrap anchorx="page" anchory="page"/>
              </v:line>
            </w:pict>
          </mc:Fallback>
        </mc:AlternateContent>
      </w:r>
      <w:r w:rsidR="00C57899">
        <w:rPr>
          <w:noProof/>
        </w:rPr>
        <mc:AlternateContent>
          <mc:Choice Requires="wps">
            <w:drawing>
              <wp:anchor distT="0" distB="0" distL="114300" distR="114300" simplePos="0" relativeHeight="251707536" behindDoc="0" locked="0" layoutInCell="1" allowOverlap="1" wp14:anchorId="5FDB7054" wp14:editId="1895BB30">
                <wp:simplePos x="0" y="0"/>
                <wp:positionH relativeFrom="page">
                  <wp:posOffset>5634355</wp:posOffset>
                </wp:positionH>
                <wp:positionV relativeFrom="page">
                  <wp:posOffset>466090</wp:posOffset>
                </wp:positionV>
                <wp:extent cx="1597660" cy="175260"/>
                <wp:effectExtent l="0" t="0" r="2540" b="2540"/>
                <wp:wrapThrough wrapText="bothSides">
                  <wp:wrapPolygon edited="0">
                    <wp:start x="0" y="0"/>
                    <wp:lineTo x="0" y="18783"/>
                    <wp:lineTo x="21291" y="18783"/>
                    <wp:lineTo x="21291" y="0"/>
                    <wp:lineTo x="0" y="0"/>
                  </wp:wrapPolygon>
                </wp:wrapThrough>
                <wp:docPr id="169" name="Text Box 169"/>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7E28E7" w14:textId="77777777" w:rsidR="00904BA2" w:rsidRDefault="00904BA2" w:rsidP="00C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059" type="#_x0000_t202" style="position:absolute;margin-left:443.65pt;margin-top:36.7pt;width:125.8pt;height:13.8pt;z-index:251707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" mv:complextextbox="1" fillcolor="white [3212]" stroked="f">
                <v:textbox>
                  <w:txbxContent>
                    <w:p w14:paraId="237E28E7" w14:textId="77777777" w:rsidR="00904BA2" w:rsidRDefault="00904BA2" w:rsidP="00C57899"/>
                  </w:txbxContent>
                </v:textbox>
                <w10:wrap type="through" anchorx="page" anchory="page"/>
              </v:shape>
            </w:pict>
          </mc:Fallback>
        </mc:AlternateContent>
      </w:r>
      <w:r w:rsidR="00C57899">
        <w:rPr>
          <w:noProof/>
        </w:rPr>
        <mc:AlternateContent>
          <mc:Choice Requires="wps">
            <w:drawing>
              <wp:anchor distT="0" distB="0" distL="114300" distR="114300" simplePos="0" relativeHeight="251705488" behindDoc="0" locked="0" layoutInCell="1" allowOverlap="1" wp14:anchorId="6B2984ED" wp14:editId="433AE107">
                <wp:simplePos x="0" y="0"/>
                <wp:positionH relativeFrom="page">
                  <wp:posOffset>548640</wp:posOffset>
                </wp:positionH>
                <wp:positionV relativeFrom="page">
                  <wp:posOffset>466090</wp:posOffset>
                </wp:positionV>
                <wp:extent cx="1597660" cy="175260"/>
                <wp:effectExtent l="0" t="0" r="2540" b="2540"/>
                <wp:wrapThrough wrapText="bothSides">
                  <wp:wrapPolygon edited="0">
                    <wp:start x="0" y="0"/>
                    <wp:lineTo x="0" y="18783"/>
                    <wp:lineTo x="21291" y="18783"/>
                    <wp:lineTo x="21291" y="0"/>
                    <wp:lineTo x="0" y="0"/>
                  </wp:wrapPolygon>
                </wp:wrapThrough>
                <wp:docPr id="159" name="Text Box 159"/>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15C511" w14:textId="77777777" w:rsidR="00904BA2" w:rsidRDefault="00904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060" type="#_x0000_t202" style="position:absolute;margin-left:43.2pt;margin-top:36.7pt;width:125.8pt;height:13.8pt;z-index:251705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" mv:complextextbox="1" fillcolor="white [3212]" stroked="f">
                <v:textbox>
                  <w:txbxContent>
                    <w:p w14:paraId="7115C511" w14:textId="77777777" w:rsidR="00904BA2" w:rsidRDefault="00904BA2"/>
                  </w:txbxContent>
                </v:textbox>
                <w10:wrap type="through" anchorx="page" anchory="page"/>
              </v:shape>
            </w:pict>
          </mc:Fallback>
        </mc:AlternateContent>
      </w:r>
      <w:r w:rsidR="002E0B69">
        <w:rPr>
          <w:noProof/>
        </w:rPr>
        <mc:AlternateContent>
          <mc:Choice Requires="wps">
            <w:drawing>
              <wp:anchor distT="0" distB="0" distL="114300" distR="114300" simplePos="0" relativeHeight="251695248" behindDoc="0" locked="0" layoutInCell="1" allowOverlap="1" wp14:anchorId="03CD4FB8" wp14:editId="39E26D30">
                <wp:simplePos x="0" y="0"/>
                <wp:positionH relativeFrom="page">
                  <wp:posOffset>2096135</wp:posOffset>
                </wp:positionH>
                <wp:positionV relativeFrom="page">
                  <wp:posOffset>5928360</wp:posOffset>
                </wp:positionV>
                <wp:extent cx="1383665" cy="1386840"/>
                <wp:effectExtent l="25400" t="25400" r="13335" b="35560"/>
                <wp:wrapThrough wrapText="bothSides">
                  <wp:wrapPolygon edited="0">
                    <wp:start x="6741" y="-396"/>
                    <wp:lineTo x="4362" y="-396"/>
                    <wp:lineTo x="-397" y="3956"/>
                    <wp:lineTo x="-397" y="15429"/>
                    <wp:lineTo x="1586" y="18593"/>
                    <wp:lineTo x="1586" y="18989"/>
                    <wp:lineTo x="6344" y="21758"/>
                    <wp:lineTo x="6741" y="21758"/>
                    <wp:lineTo x="14274" y="21758"/>
                    <wp:lineTo x="14671" y="21758"/>
                    <wp:lineTo x="19429" y="18989"/>
                    <wp:lineTo x="19429" y="18593"/>
                    <wp:lineTo x="21412" y="12659"/>
                    <wp:lineTo x="21412" y="4747"/>
                    <wp:lineTo x="15464" y="-396"/>
                    <wp:lineTo x="14274" y="-396"/>
                    <wp:lineTo x="6741" y="-396"/>
                  </wp:wrapPolygon>
                </wp:wrapThrough>
                <wp:docPr id="152" name="Oval 152"/>
                <wp:cNvGraphicFramePr/>
                <a:graphic xmlns:a="http://schemas.openxmlformats.org/drawingml/2006/main">
                  <a:graphicData uri="http://schemas.microsoft.com/office/word/2010/wordprocessingShape">
                    <wps:wsp>
                      <wps:cNvSpPr/>
                      <wps:spPr>
                        <a:xfrm>
                          <a:off x="0" y="0"/>
                          <a:ext cx="1383665" cy="1386840"/>
                        </a:xfrm>
                        <a:prstGeom prst="ellipse">
                          <a:avLst/>
                        </a:prstGeom>
                        <a:solidFill>
                          <a:srgbClr val="CF55AF"/>
                        </a:solidFill>
                        <a:ln w="571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2" o:spid="_x0000_s1026" style="position:absolute;margin-left:165.05pt;margin-top:466.8pt;width:108.95pt;height:109.2pt;z-index:2516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" fillcolor="#cf55af" strokecolor="white [3212]" strokeweight="4.5pt">
                <w10:wrap type="through" anchorx="page" anchory="page"/>
              </v:oval>
            </w:pict>
          </mc:Fallback>
        </mc:AlternateContent>
      </w:r>
      <w:r w:rsidR="00294CC9">
        <w:rPr>
          <w:noProof/>
        </w:rPr>
        <mc:AlternateContent>
          <mc:Choice Requires="wpg">
            <w:drawing>
              <wp:anchor distT="0" distB="0" distL="114300" distR="114300" simplePos="0" relativeHeight="251697296" behindDoc="0" locked="0" layoutInCell="1" allowOverlap="1" wp14:anchorId="151F9815" wp14:editId="5D6EFD7D">
                <wp:simplePos x="0" y="0"/>
                <wp:positionH relativeFrom="page">
                  <wp:posOffset>2038350</wp:posOffset>
                </wp:positionH>
                <wp:positionV relativeFrom="page">
                  <wp:posOffset>6075680</wp:posOffset>
                </wp:positionV>
                <wp:extent cx="1460500" cy="1188720"/>
                <wp:effectExtent l="0" t="0" r="0" b="5080"/>
                <wp:wrapThrough wrapText="bothSides">
                  <wp:wrapPolygon edited="0">
                    <wp:start x="376" y="0"/>
                    <wp:lineTo x="376" y="21231"/>
                    <wp:lineTo x="20661" y="21231"/>
                    <wp:lineTo x="20661" y="0"/>
                    <wp:lineTo x="376" y="0"/>
                  </wp:wrapPolygon>
                </wp:wrapThrough>
                <wp:docPr id="67" name="Group 67"/>
                <wp:cNvGraphicFramePr/>
                <a:graphic xmlns:a="http://schemas.openxmlformats.org/drawingml/2006/main">
                  <a:graphicData uri="http://schemas.microsoft.com/office/word/2010/wordprocessingGroup">
                    <wpg:wgp>
                      <wpg:cNvGrpSpPr/>
                      <wpg:grpSpPr>
                        <a:xfrm>
                          <a:off x="0" y="0"/>
                          <a:ext cx="1460500" cy="1188720"/>
                          <a:chOff x="0" y="0"/>
                          <a:chExt cx="1460500" cy="1188720"/>
                        </a:xfrm>
                        <a:extLst>
                          <a:ext uri="{0CCBE362-F206-4b92-989A-16890622DB6E}">
                            <ma14:wrappingTextBoxFlag xmlns:ma14="http://schemas.microsoft.com/office/mac/drawingml/2011/main" val="1"/>
                          </a:ext>
                        </a:extLst>
                      </wpg:grpSpPr>
                      <wps:wsp>
                        <wps:cNvPr id="153" name="Text Box 153"/>
                        <wps:cNvSpPr txBox="1"/>
                        <wps:spPr>
                          <a:xfrm>
                            <a:off x="0" y="0"/>
                            <a:ext cx="1460500" cy="1188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58115" y="45720"/>
                            <a:ext cx="1210945" cy="177800"/>
                          </a:xfrm>
                          <a:prstGeom prst="rect">
                            <a:avLst/>
                          </a:prstGeom>
                          <a:noFill/>
                          <a:ln>
                            <a:noFill/>
                          </a:ln>
                          <a:effectLst/>
                          <a:extLst>
                            <a:ext uri="{C572A759-6A51-4108-AA02-DFA0A04FC94B}">
                              <ma14:wrappingTextBoxFlag xmlns:ma14="http://schemas.microsoft.com/office/mac/drawingml/2011/main"/>
                            </a:ext>
                          </a:extLst>
                        </wps:spPr>
                        <wps:txbx id="14">
                          <w:txbxContent>
                            <w:p w14:paraId="6B87B9C4" w14:textId="77777777" w:rsidR="00904BA2" w:rsidRPr="00FE50F5" w:rsidRDefault="00904BA2" w:rsidP="00FE50F5">
                              <w:pPr>
                                <w:jc w:val="center"/>
                                <w:rPr>
                                  <w:rFonts w:ascii="Gill Sans" w:hAnsi="Gill Sans" w:cs="Gill Sans"/>
                                  <w:color w:val="FFFFFF" w:themeColor="background1"/>
                                </w:rPr>
                              </w:pPr>
                              <w:r w:rsidRPr="00FE50F5">
                                <w:rPr>
                                  <w:rFonts w:ascii="Gill Sans" w:hAnsi="Gill Sans" w:cs="Gill Sans"/>
                                  <w:b/>
                                  <w:color w:val="FFFFFF" w:themeColor="background1"/>
                                </w:rPr>
                                <w:t>Gymnastics</w:t>
                              </w:r>
                              <w:r w:rsidRPr="00FE50F5">
                                <w:rPr>
                                  <w:rFonts w:ascii="Gill Sans" w:hAnsi="Gill Sans" w:cs="Gill Sans"/>
                                  <w:color w:val="FFFFFF" w:themeColor="background1"/>
                                </w:rPr>
                                <w:t xml:space="preserve"> </w:t>
                              </w:r>
                            </w:p>
                            <w:p w14:paraId="6703B20C" w14:textId="77777777" w:rsidR="00904BA2" w:rsidRPr="00FE50F5" w:rsidRDefault="00904BA2" w:rsidP="00FE50F5">
                              <w:pPr>
                                <w:jc w:val="center"/>
                                <w:rPr>
                                  <w:rFonts w:ascii="Gill Sans" w:hAnsi="Gill Sans" w:cs="Gill Sans"/>
                                  <w:color w:val="FFFFFF" w:themeColor="background1"/>
                                </w:rPr>
                              </w:pPr>
                              <w:proofErr w:type="gramStart"/>
                              <w:r w:rsidRPr="00FE50F5">
                                <w:rPr>
                                  <w:rFonts w:ascii="Gill Sans" w:hAnsi="Gill Sans" w:cs="Gill Sans"/>
                                  <w:color w:val="FFFFFF" w:themeColor="background1"/>
                                </w:rPr>
                                <w:t>is</w:t>
                              </w:r>
                              <w:proofErr w:type="gramEnd"/>
                              <w:r w:rsidRPr="00FE50F5">
                                <w:rPr>
                                  <w:rFonts w:ascii="Gill Sans" w:hAnsi="Gill Sans" w:cs="Gill Sans"/>
                                  <w:color w:val="FFFFFF" w:themeColor="background1"/>
                                </w:rPr>
                                <w:t xml:space="preserve"> a sport of </w:t>
                              </w:r>
                            </w:p>
                            <w:p w14:paraId="2F876344" w14:textId="6B431037" w:rsidR="00904BA2" w:rsidRDefault="00904BA2" w:rsidP="002E0B69">
                              <w:pPr>
                                <w:jc w:val="center"/>
                                <w:rPr>
                                  <w:rFonts w:ascii="Gill Sans" w:hAnsi="Gill Sans" w:cs="Gill Sans"/>
                                  <w:b/>
                                  <w:color w:val="FFFFFF" w:themeColor="background1"/>
                                </w:rPr>
                              </w:pPr>
                              <w:proofErr w:type="gramStart"/>
                              <w:r w:rsidRPr="00FE50F5">
                                <w:rPr>
                                  <w:rFonts w:ascii="Gill Sans" w:hAnsi="Gill Sans" w:cs="Gill Sans"/>
                                  <w:b/>
                                  <w:color w:val="FFFFFF" w:themeColor="background1"/>
                                </w:rPr>
                                <w:t>focus</w:t>
                              </w:r>
                              <w:proofErr w:type="gramEnd"/>
                              <w:r w:rsidRPr="00FE50F5">
                                <w:rPr>
                                  <w:rFonts w:ascii="Gill Sans" w:hAnsi="Gill Sans" w:cs="Gill Sans"/>
                                  <w:b/>
                                  <w:color w:val="FFFFFF" w:themeColor="background1"/>
                                </w:rPr>
                                <w:t xml:space="preserve">, </w:t>
                              </w:r>
                              <w:r>
                                <w:rPr>
                                  <w:rFonts w:ascii="Gill Sans" w:hAnsi="Gill Sans" w:cs="Gill Sans"/>
                                  <w:b/>
                                  <w:color w:val="FFFFFF" w:themeColor="background1"/>
                                </w:rPr>
                                <w:t xml:space="preserve">             </w:t>
                              </w:r>
                              <w:r w:rsidRPr="00FE50F5">
                                <w:rPr>
                                  <w:rFonts w:ascii="Gill Sans" w:hAnsi="Gill Sans" w:cs="Gill Sans"/>
                                  <w:b/>
                                  <w:color w:val="FFFFFF" w:themeColor="background1"/>
                                </w:rPr>
                                <w:t>discipline</w:t>
                              </w:r>
                              <w:r w:rsidRPr="00FE50F5">
                                <w:rPr>
                                  <w:rFonts w:ascii="Gill Sans" w:hAnsi="Gill Sans" w:cs="Gill Sans"/>
                                  <w:color w:val="FFFFFF" w:themeColor="background1"/>
                                </w:rPr>
                                <w:t xml:space="preserve">, and </w:t>
                              </w:r>
                              <w:r w:rsidRPr="00FE50F5">
                                <w:rPr>
                                  <w:rFonts w:ascii="Gill Sans" w:hAnsi="Gill Sans" w:cs="Gill Sans"/>
                                  <w:b/>
                                  <w:color w:val="FFFFFF" w:themeColor="background1"/>
                                </w:rPr>
                                <w:t xml:space="preserve">problem </w:t>
                              </w:r>
                            </w:p>
                            <w:p w14:paraId="6C23BD27" w14:textId="77F7F793" w:rsidR="00904BA2" w:rsidRPr="00FE50F5" w:rsidRDefault="00904BA2" w:rsidP="00FE50F5">
                              <w:pPr>
                                <w:jc w:val="center"/>
                                <w:rPr>
                                  <w:rFonts w:ascii="Gill Sans" w:hAnsi="Gill Sans" w:cs="Gill Sans"/>
                                  <w:color w:val="FFFFFF" w:themeColor="background1"/>
                                </w:rPr>
                              </w:pPr>
                              <w:proofErr w:type="gramStart"/>
                              <w:r w:rsidRPr="00FE50F5">
                                <w:rPr>
                                  <w:rFonts w:ascii="Gill Sans" w:hAnsi="Gill Sans" w:cs="Gill Sans"/>
                                  <w:b/>
                                  <w:color w:val="FFFFFF" w:themeColor="background1"/>
                                </w:rPr>
                                <w:t>solving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58115" y="222250"/>
                            <a:ext cx="1210945" cy="17589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58115" y="396875"/>
                            <a:ext cx="1210945" cy="17780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158115" y="573405"/>
                            <a:ext cx="1210945" cy="17780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158115" y="749935"/>
                            <a:ext cx="1210945" cy="17780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926465"/>
                            <a:ext cx="1277620" cy="177800"/>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7" o:spid="_x0000_s1061" style="position:absolute;margin-left:160.5pt;margin-top:478.4pt;width:115pt;height:93.6pt;z-index:251697296;mso-position-horizontal-relative:page;mso-position-vertical-relative:page" coordsize="1460500,1188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" mv:complextextbox="1">
                <v:shape id="Text Box 153" o:spid="_x0000_s1062" type="#_x0000_t202" style="position:absolute;width:1460500;height:1188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JcVwgAA&#10;ANwAAAAPAAAAZHJzL2Rvd25yZXYueG1sRE9La8JAEL4X/A/LCN7qRsUaoqu0ouLBUl8Hj0N2TILZ&#10;2ZBdTfz3bqHQ23x8z5ktWlOKB9WusKxg0I9AEKdWF5wpOJ/W7zEI55E1lpZJwZMcLOadtxkm2jZ8&#10;oMfRZyKEsEtQQe59lUjp0pwMur6tiAN3tbVBH2CdSV1jE8JNKYdR9CENFhwacqxomVN6O96NAtq1&#10;5vQdT1b+5+u6iS7xvtnpTKlet/2cgvDU+n/xn3urw/zxCH6fCRfI+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AlxXCAAAA3AAAAA8AAAAAAAAAAAAAAAAAlwIAAGRycy9kb3du&#10;cmV2LnhtbFBLBQYAAAAABAAEAPUAAACGAwAAAAA=&#10;" mv:complextextbox="1" filled="f" stroked="f"/>
                <v:shape id="Text Box 58" o:spid="_x0000_s1063" type="#_x0000_t202" style="position:absolute;left:158115;top:45720;width:121094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_x0000_s1064" inset="0,0,0,0">
                    <w:txbxContent>
                      <w:p w14:paraId="6B87B9C4" w14:textId="77777777" w:rsidR="00904BA2" w:rsidRPr="00FE50F5" w:rsidRDefault="00904BA2" w:rsidP="00FE50F5">
                        <w:pPr>
                          <w:jc w:val="center"/>
                          <w:rPr>
                            <w:rFonts w:ascii="Gill Sans" w:hAnsi="Gill Sans" w:cs="Gill Sans"/>
                            <w:color w:val="FFFFFF" w:themeColor="background1"/>
                          </w:rPr>
                        </w:pPr>
                        <w:r w:rsidRPr="00FE50F5">
                          <w:rPr>
                            <w:rFonts w:ascii="Gill Sans" w:hAnsi="Gill Sans" w:cs="Gill Sans"/>
                            <w:b/>
                            <w:color w:val="FFFFFF" w:themeColor="background1"/>
                          </w:rPr>
                          <w:t>Gymnastics</w:t>
                        </w:r>
                        <w:r w:rsidRPr="00FE50F5">
                          <w:rPr>
                            <w:rFonts w:ascii="Gill Sans" w:hAnsi="Gill Sans" w:cs="Gill Sans"/>
                            <w:color w:val="FFFFFF" w:themeColor="background1"/>
                          </w:rPr>
                          <w:t xml:space="preserve"> </w:t>
                        </w:r>
                      </w:p>
                      <w:p w14:paraId="6703B20C" w14:textId="77777777" w:rsidR="00904BA2" w:rsidRPr="00FE50F5" w:rsidRDefault="00904BA2" w:rsidP="00FE50F5">
                        <w:pPr>
                          <w:jc w:val="center"/>
                          <w:rPr>
                            <w:rFonts w:ascii="Gill Sans" w:hAnsi="Gill Sans" w:cs="Gill Sans"/>
                            <w:color w:val="FFFFFF" w:themeColor="background1"/>
                          </w:rPr>
                        </w:pPr>
                        <w:proofErr w:type="gramStart"/>
                        <w:r w:rsidRPr="00FE50F5">
                          <w:rPr>
                            <w:rFonts w:ascii="Gill Sans" w:hAnsi="Gill Sans" w:cs="Gill Sans"/>
                            <w:color w:val="FFFFFF" w:themeColor="background1"/>
                          </w:rPr>
                          <w:t>is</w:t>
                        </w:r>
                        <w:proofErr w:type="gramEnd"/>
                        <w:r w:rsidRPr="00FE50F5">
                          <w:rPr>
                            <w:rFonts w:ascii="Gill Sans" w:hAnsi="Gill Sans" w:cs="Gill Sans"/>
                            <w:color w:val="FFFFFF" w:themeColor="background1"/>
                          </w:rPr>
                          <w:t xml:space="preserve"> a sport of </w:t>
                        </w:r>
                      </w:p>
                      <w:p w14:paraId="2F876344" w14:textId="6B431037" w:rsidR="00904BA2" w:rsidRDefault="00904BA2" w:rsidP="002E0B69">
                        <w:pPr>
                          <w:jc w:val="center"/>
                          <w:rPr>
                            <w:rFonts w:ascii="Gill Sans" w:hAnsi="Gill Sans" w:cs="Gill Sans"/>
                            <w:b/>
                            <w:color w:val="FFFFFF" w:themeColor="background1"/>
                          </w:rPr>
                        </w:pPr>
                        <w:proofErr w:type="gramStart"/>
                        <w:r w:rsidRPr="00FE50F5">
                          <w:rPr>
                            <w:rFonts w:ascii="Gill Sans" w:hAnsi="Gill Sans" w:cs="Gill Sans"/>
                            <w:b/>
                            <w:color w:val="FFFFFF" w:themeColor="background1"/>
                          </w:rPr>
                          <w:t>focus</w:t>
                        </w:r>
                        <w:proofErr w:type="gramEnd"/>
                        <w:r w:rsidRPr="00FE50F5">
                          <w:rPr>
                            <w:rFonts w:ascii="Gill Sans" w:hAnsi="Gill Sans" w:cs="Gill Sans"/>
                            <w:b/>
                            <w:color w:val="FFFFFF" w:themeColor="background1"/>
                          </w:rPr>
                          <w:t xml:space="preserve">, </w:t>
                        </w:r>
                        <w:r>
                          <w:rPr>
                            <w:rFonts w:ascii="Gill Sans" w:hAnsi="Gill Sans" w:cs="Gill Sans"/>
                            <w:b/>
                            <w:color w:val="FFFFFF" w:themeColor="background1"/>
                          </w:rPr>
                          <w:t xml:space="preserve">             </w:t>
                        </w:r>
                        <w:r w:rsidRPr="00FE50F5">
                          <w:rPr>
                            <w:rFonts w:ascii="Gill Sans" w:hAnsi="Gill Sans" w:cs="Gill Sans"/>
                            <w:b/>
                            <w:color w:val="FFFFFF" w:themeColor="background1"/>
                          </w:rPr>
                          <w:t>discipline</w:t>
                        </w:r>
                        <w:r w:rsidRPr="00FE50F5">
                          <w:rPr>
                            <w:rFonts w:ascii="Gill Sans" w:hAnsi="Gill Sans" w:cs="Gill Sans"/>
                            <w:color w:val="FFFFFF" w:themeColor="background1"/>
                          </w:rPr>
                          <w:t xml:space="preserve">, and </w:t>
                        </w:r>
                        <w:r w:rsidRPr="00FE50F5">
                          <w:rPr>
                            <w:rFonts w:ascii="Gill Sans" w:hAnsi="Gill Sans" w:cs="Gill Sans"/>
                            <w:b/>
                            <w:color w:val="FFFFFF" w:themeColor="background1"/>
                          </w:rPr>
                          <w:t xml:space="preserve">problem </w:t>
                        </w:r>
                      </w:p>
                      <w:p w14:paraId="6C23BD27" w14:textId="77F7F793" w:rsidR="00904BA2" w:rsidRPr="00FE50F5" w:rsidRDefault="00904BA2" w:rsidP="00FE50F5">
                        <w:pPr>
                          <w:jc w:val="center"/>
                          <w:rPr>
                            <w:rFonts w:ascii="Gill Sans" w:hAnsi="Gill Sans" w:cs="Gill Sans"/>
                            <w:color w:val="FFFFFF" w:themeColor="background1"/>
                          </w:rPr>
                        </w:pPr>
                        <w:proofErr w:type="gramStart"/>
                        <w:r w:rsidRPr="00FE50F5">
                          <w:rPr>
                            <w:rFonts w:ascii="Gill Sans" w:hAnsi="Gill Sans" w:cs="Gill Sans"/>
                            <w:b/>
                            <w:color w:val="FFFFFF" w:themeColor="background1"/>
                          </w:rPr>
                          <w:t>solving</w:t>
                        </w:r>
                        <w:proofErr w:type="gramEnd"/>
                      </w:p>
                    </w:txbxContent>
                  </v:textbox>
                </v:shape>
                <v:shape id="_x0000_s1064" type="#_x0000_t202" style="position:absolute;left:158115;top:222250;width:1210945;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1" inset="0,0,0,0">
                    <w:txbxContent/>
                  </v:textbox>
                </v:shape>
                <v:shape id="Text Box 61" o:spid="_x0000_s1065" type="#_x0000_t202" style="position:absolute;left:158115;top:396875;width:121094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4" inset="0,0,0,0">
                    <w:txbxContent/>
                  </v:textbox>
                </v:shape>
                <v:shape id="Text Box 64" o:spid="_x0000_s1066" type="#_x0000_t202" style="position:absolute;left:158115;top:573405;width:121094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67" type="#_x0000_t202" style="position:absolute;left:158115;top:749935;width:121094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68" type="#_x0000_t202" style="position:absolute;left:91440;top:926465;width:127762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inset="0,0,0,0">
                    <w:txbxContent/>
                  </v:textbox>
                </v:shape>
                <w10:wrap type="through" anchorx="page" anchory="page"/>
              </v:group>
            </w:pict>
          </mc:Fallback>
        </mc:AlternateContent>
      </w:r>
      <w:r w:rsidR="00FE50F5">
        <w:rPr>
          <w:noProof/>
        </w:rPr>
        <mc:AlternateContent>
          <mc:Choice Requires="wps">
            <w:drawing>
              <wp:anchor distT="0" distB="0" distL="114300" distR="114300" simplePos="0" relativeHeight="251698320" behindDoc="0" locked="0" layoutInCell="1" allowOverlap="1" wp14:anchorId="1199DCCA" wp14:editId="60007243">
                <wp:simplePos x="0" y="0"/>
                <wp:positionH relativeFrom="page">
                  <wp:posOffset>507365</wp:posOffset>
                </wp:positionH>
                <wp:positionV relativeFrom="page">
                  <wp:posOffset>5763260</wp:posOffset>
                </wp:positionV>
                <wp:extent cx="1638935" cy="1183640"/>
                <wp:effectExtent l="0" t="0" r="0" b="10160"/>
                <wp:wrapThrough wrapText="bothSides">
                  <wp:wrapPolygon edited="0">
                    <wp:start x="335" y="0"/>
                    <wp:lineTo x="335" y="21322"/>
                    <wp:lineTo x="20755" y="21322"/>
                    <wp:lineTo x="20755" y="0"/>
                    <wp:lineTo x="335" y="0"/>
                  </wp:wrapPolygon>
                </wp:wrapThrough>
                <wp:docPr id="150" name="Text Box 150"/>
                <wp:cNvGraphicFramePr/>
                <a:graphic xmlns:a="http://schemas.openxmlformats.org/drawingml/2006/main">
                  <a:graphicData uri="http://schemas.microsoft.com/office/word/2010/wordprocessingShape">
                    <wps:wsp>
                      <wps:cNvSpPr txBox="1"/>
                      <wps:spPr>
                        <a:xfrm>
                          <a:off x="0" y="0"/>
                          <a:ext cx="1638935" cy="1183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FD8E19" w14:textId="6D3604D8" w:rsidR="00904BA2" w:rsidRPr="00FE50F5" w:rsidRDefault="00904BA2" w:rsidP="00FE50F5">
                            <w:pPr>
                              <w:jc w:val="center"/>
                              <w:rPr>
                                <w:rFonts w:ascii="Gill Sans" w:hAnsi="Gill Sans" w:cs="Gill Sans"/>
                                <w:color w:val="FFFFFF" w:themeColor="background1"/>
                              </w:rPr>
                            </w:pPr>
                            <w:r w:rsidRPr="00FE50F5">
                              <w:rPr>
                                <w:rFonts w:ascii="Gill Sans" w:hAnsi="Gill Sans" w:cs="Gill Sans"/>
                                <w:b/>
                                <w:color w:val="FFFFFF" w:themeColor="background1"/>
                              </w:rPr>
                              <w:t>Crossing</w:t>
                            </w:r>
                            <w:r w:rsidRPr="00FE50F5">
                              <w:rPr>
                                <w:rFonts w:ascii="Gill Sans" w:hAnsi="Gill Sans" w:cs="Gill Sans"/>
                                <w:color w:val="FFFFFF" w:themeColor="background1"/>
                              </w:rPr>
                              <w:t xml:space="preserve"> the</w:t>
                            </w:r>
                          </w:p>
                          <w:p w14:paraId="46CAFCD7" w14:textId="77777777" w:rsidR="00904BA2" w:rsidRDefault="00904BA2" w:rsidP="00FE50F5">
                            <w:pPr>
                              <w:jc w:val="center"/>
                              <w:rPr>
                                <w:rFonts w:ascii="Gill Sans" w:hAnsi="Gill Sans" w:cs="Gill Sans"/>
                                <w:color w:val="FFFFFF" w:themeColor="background1"/>
                              </w:rPr>
                            </w:pPr>
                            <w:proofErr w:type="gramStart"/>
                            <w:r w:rsidRPr="00FE50F5">
                              <w:rPr>
                                <w:rFonts w:ascii="Gill Sans" w:hAnsi="Gill Sans" w:cs="Gill Sans"/>
                                <w:b/>
                                <w:color w:val="FFFFFF" w:themeColor="background1"/>
                              </w:rPr>
                              <w:t>body’s</w:t>
                            </w:r>
                            <w:proofErr w:type="gramEnd"/>
                            <w:r w:rsidRPr="00FE50F5">
                              <w:rPr>
                                <w:rFonts w:ascii="Gill Sans" w:hAnsi="Gill Sans" w:cs="Gill Sans"/>
                                <w:b/>
                                <w:color w:val="FFFFFF" w:themeColor="background1"/>
                              </w:rPr>
                              <w:t xml:space="preserve"> midline</w:t>
                            </w:r>
                            <w:r w:rsidRPr="00FE50F5">
                              <w:rPr>
                                <w:rFonts w:ascii="Gill Sans" w:hAnsi="Gill Sans" w:cs="Gill Sans"/>
                                <w:color w:val="FFFFFF" w:themeColor="background1"/>
                              </w:rPr>
                              <w:t xml:space="preserve"> enlists parts of the </w:t>
                            </w:r>
                            <w:r w:rsidRPr="00FE50F5">
                              <w:rPr>
                                <w:rFonts w:ascii="Gill Sans" w:hAnsi="Gill Sans" w:cs="Gill Sans"/>
                                <w:b/>
                                <w:color w:val="FFFFFF" w:themeColor="background1"/>
                              </w:rPr>
                              <w:t>brain</w:t>
                            </w:r>
                            <w:r w:rsidRPr="00FE50F5">
                              <w:rPr>
                                <w:rFonts w:ascii="Gill Sans" w:hAnsi="Gill Sans" w:cs="Gill Sans"/>
                                <w:color w:val="FFFFFF" w:themeColor="background1"/>
                              </w:rPr>
                              <w:t xml:space="preserve">, which </w:t>
                            </w:r>
                          </w:p>
                          <w:p w14:paraId="5CF53301" w14:textId="7452B0C0" w:rsidR="00904BA2" w:rsidRPr="00FE50F5" w:rsidRDefault="00904BA2" w:rsidP="00FE50F5">
                            <w:pPr>
                              <w:jc w:val="center"/>
                              <w:rPr>
                                <w:rFonts w:ascii="Gill Sans" w:hAnsi="Gill Sans" w:cs="Gill Sans"/>
                                <w:b/>
                                <w:color w:val="FFFFFF" w:themeColor="background1"/>
                              </w:rPr>
                            </w:pPr>
                            <w:proofErr w:type="gramStart"/>
                            <w:r w:rsidRPr="00FE50F5">
                              <w:rPr>
                                <w:rFonts w:ascii="Gill Sans" w:hAnsi="Gill Sans" w:cs="Gill Sans"/>
                                <w:color w:val="FFFFFF" w:themeColor="background1"/>
                              </w:rPr>
                              <w:t>improves</w:t>
                            </w:r>
                            <w:proofErr w:type="gramEnd"/>
                            <w:r w:rsidRPr="00FE50F5">
                              <w:rPr>
                                <w:rFonts w:ascii="Gill Sans" w:hAnsi="Gill Sans" w:cs="Gill Sans"/>
                                <w:color w:val="FFFFFF" w:themeColor="background1"/>
                              </w:rPr>
                              <w:t xml:space="preserve"> </w:t>
                            </w:r>
                            <w:r w:rsidRPr="00FE50F5">
                              <w:rPr>
                                <w:rFonts w:ascii="Gill Sans" w:hAnsi="Gill Sans" w:cs="Gill Sans"/>
                                <w:b/>
                                <w:color w:val="FFFFFF" w:themeColor="background1"/>
                              </w:rPr>
                              <w:t>attention</w:t>
                            </w:r>
                          </w:p>
                          <w:p w14:paraId="578DB409" w14:textId="45B288C7" w:rsidR="00904BA2" w:rsidRPr="00FE50F5" w:rsidRDefault="00904BA2" w:rsidP="00FE50F5">
                            <w:pPr>
                              <w:jc w:val="center"/>
                              <w:rPr>
                                <w:rFonts w:ascii="Gill Sans" w:hAnsi="Gill Sans" w:cs="Gill Sans"/>
                                <w:color w:val="FFFFFF" w:themeColor="background1"/>
                              </w:rPr>
                            </w:pPr>
                            <w:proofErr w:type="gramStart"/>
                            <w:r w:rsidRPr="00FE50F5">
                              <w:rPr>
                                <w:rFonts w:ascii="Gill Sans" w:hAnsi="Gill Sans" w:cs="Gill Sans"/>
                                <w:b/>
                                <w:color w:val="FFFFFF" w:themeColor="background1"/>
                              </w:rPr>
                              <w:t>systems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69" type="#_x0000_t202" style="position:absolute;margin-left:39.95pt;margin-top:453.8pt;width:129.05pt;height:93.2pt;z-index:25169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" mv:complextextbox="1" filled="f" stroked="f">
                <v:textbox>
                  <w:txbxContent>
                    <w:p w14:paraId="02FD8E19" w14:textId="6D3604D8" w:rsidR="00904BA2" w:rsidRPr="00FE50F5" w:rsidRDefault="00904BA2" w:rsidP="00FE50F5">
                      <w:pPr>
                        <w:jc w:val="center"/>
                        <w:rPr>
                          <w:rFonts w:ascii="Gill Sans" w:hAnsi="Gill Sans" w:cs="Gill Sans"/>
                          <w:color w:val="FFFFFF" w:themeColor="background1"/>
                        </w:rPr>
                      </w:pPr>
                      <w:r w:rsidRPr="00FE50F5">
                        <w:rPr>
                          <w:rFonts w:ascii="Gill Sans" w:hAnsi="Gill Sans" w:cs="Gill Sans"/>
                          <w:b/>
                          <w:color w:val="FFFFFF" w:themeColor="background1"/>
                        </w:rPr>
                        <w:t>Crossing</w:t>
                      </w:r>
                      <w:r w:rsidRPr="00FE50F5">
                        <w:rPr>
                          <w:rFonts w:ascii="Gill Sans" w:hAnsi="Gill Sans" w:cs="Gill Sans"/>
                          <w:color w:val="FFFFFF" w:themeColor="background1"/>
                        </w:rPr>
                        <w:t xml:space="preserve"> the</w:t>
                      </w:r>
                    </w:p>
                    <w:p w14:paraId="46CAFCD7" w14:textId="77777777" w:rsidR="00904BA2" w:rsidRDefault="00904BA2" w:rsidP="00FE50F5">
                      <w:pPr>
                        <w:jc w:val="center"/>
                        <w:rPr>
                          <w:rFonts w:ascii="Gill Sans" w:hAnsi="Gill Sans" w:cs="Gill Sans"/>
                          <w:color w:val="FFFFFF" w:themeColor="background1"/>
                        </w:rPr>
                      </w:pPr>
                      <w:proofErr w:type="gramStart"/>
                      <w:r w:rsidRPr="00FE50F5">
                        <w:rPr>
                          <w:rFonts w:ascii="Gill Sans" w:hAnsi="Gill Sans" w:cs="Gill Sans"/>
                          <w:b/>
                          <w:color w:val="FFFFFF" w:themeColor="background1"/>
                        </w:rPr>
                        <w:t>body’s</w:t>
                      </w:r>
                      <w:proofErr w:type="gramEnd"/>
                      <w:r w:rsidRPr="00FE50F5">
                        <w:rPr>
                          <w:rFonts w:ascii="Gill Sans" w:hAnsi="Gill Sans" w:cs="Gill Sans"/>
                          <w:b/>
                          <w:color w:val="FFFFFF" w:themeColor="background1"/>
                        </w:rPr>
                        <w:t xml:space="preserve"> midline</w:t>
                      </w:r>
                      <w:r w:rsidRPr="00FE50F5">
                        <w:rPr>
                          <w:rFonts w:ascii="Gill Sans" w:hAnsi="Gill Sans" w:cs="Gill Sans"/>
                          <w:color w:val="FFFFFF" w:themeColor="background1"/>
                        </w:rPr>
                        <w:t xml:space="preserve"> enlists parts of the </w:t>
                      </w:r>
                      <w:r w:rsidRPr="00FE50F5">
                        <w:rPr>
                          <w:rFonts w:ascii="Gill Sans" w:hAnsi="Gill Sans" w:cs="Gill Sans"/>
                          <w:b/>
                          <w:color w:val="FFFFFF" w:themeColor="background1"/>
                        </w:rPr>
                        <w:t>brain</w:t>
                      </w:r>
                      <w:r w:rsidRPr="00FE50F5">
                        <w:rPr>
                          <w:rFonts w:ascii="Gill Sans" w:hAnsi="Gill Sans" w:cs="Gill Sans"/>
                          <w:color w:val="FFFFFF" w:themeColor="background1"/>
                        </w:rPr>
                        <w:t xml:space="preserve">, which </w:t>
                      </w:r>
                    </w:p>
                    <w:p w14:paraId="5CF53301" w14:textId="7452B0C0" w:rsidR="00904BA2" w:rsidRPr="00FE50F5" w:rsidRDefault="00904BA2" w:rsidP="00FE50F5">
                      <w:pPr>
                        <w:jc w:val="center"/>
                        <w:rPr>
                          <w:rFonts w:ascii="Gill Sans" w:hAnsi="Gill Sans" w:cs="Gill Sans"/>
                          <w:b/>
                          <w:color w:val="FFFFFF" w:themeColor="background1"/>
                        </w:rPr>
                      </w:pPr>
                      <w:proofErr w:type="gramStart"/>
                      <w:r w:rsidRPr="00FE50F5">
                        <w:rPr>
                          <w:rFonts w:ascii="Gill Sans" w:hAnsi="Gill Sans" w:cs="Gill Sans"/>
                          <w:color w:val="FFFFFF" w:themeColor="background1"/>
                        </w:rPr>
                        <w:t>improves</w:t>
                      </w:r>
                      <w:proofErr w:type="gramEnd"/>
                      <w:r w:rsidRPr="00FE50F5">
                        <w:rPr>
                          <w:rFonts w:ascii="Gill Sans" w:hAnsi="Gill Sans" w:cs="Gill Sans"/>
                          <w:color w:val="FFFFFF" w:themeColor="background1"/>
                        </w:rPr>
                        <w:t xml:space="preserve"> </w:t>
                      </w:r>
                      <w:r w:rsidRPr="00FE50F5">
                        <w:rPr>
                          <w:rFonts w:ascii="Gill Sans" w:hAnsi="Gill Sans" w:cs="Gill Sans"/>
                          <w:b/>
                          <w:color w:val="FFFFFF" w:themeColor="background1"/>
                        </w:rPr>
                        <w:t>attention</w:t>
                      </w:r>
                    </w:p>
                    <w:p w14:paraId="578DB409" w14:textId="45B288C7" w:rsidR="00904BA2" w:rsidRPr="00FE50F5" w:rsidRDefault="00904BA2" w:rsidP="00FE50F5">
                      <w:pPr>
                        <w:jc w:val="center"/>
                        <w:rPr>
                          <w:rFonts w:ascii="Gill Sans" w:hAnsi="Gill Sans" w:cs="Gill Sans"/>
                          <w:color w:val="FFFFFF" w:themeColor="background1"/>
                        </w:rPr>
                      </w:pPr>
                      <w:proofErr w:type="gramStart"/>
                      <w:r w:rsidRPr="00FE50F5">
                        <w:rPr>
                          <w:rFonts w:ascii="Gill Sans" w:hAnsi="Gill Sans" w:cs="Gill Sans"/>
                          <w:b/>
                          <w:color w:val="FFFFFF" w:themeColor="background1"/>
                        </w:rPr>
                        <w:t>systems</w:t>
                      </w:r>
                      <w:proofErr w:type="gramEnd"/>
                    </w:p>
                  </w:txbxContent>
                </v:textbox>
                <w10:wrap type="through" anchorx="page" anchory="page"/>
              </v:shape>
            </w:pict>
          </mc:Fallback>
        </mc:AlternateContent>
      </w:r>
      <w:r w:rsidR="00FE50F5">
        <w:rPr>
          <w:noProof/>
        </w:rPr>
        <mc:AlternateContent>
          <mc:Choice Requires="wps">
            <w:drawing>
              <wp:anchor distT="0" distB="0" distL="114300" distR="114300" simplePos="0" relativeHeight="251693200" behindDoc="0" locked="0" layoutInCell="1" allowOverlap="1" wp14:anchorId="13758DEE" wp14:editId="0C2C52C1">
                <wp:simplePos x="0" y="0"/>
                <wp:positionH relativeFrom="page">
                  <wp:posOffset>546100</wp:posOffset>
                </wp:positionH>
                <wp:positionV relativeFrom="page">
                  <wp:posOffset>5588000</wp:posOffset>
                </wp:positionV>
                <wp:extent cx="1549400" cy="1562100"/>
                <wp:effectExtent l="25400" t="25400" r="25400" b="38100"/>
                <wp:wrapThrough wrapText="bothSides">
                  <wp:wrapPolygon edited="0">
                    <wp:start x="7436" y="-351"/>
                    <wp:lineTo x="5311" y="-351"/>
                    <wp:lineTo x="0" y="3512"/>
                    <wp:lineTo x="-354" y="5620"/>
                    <wp:lineTo x="-354" y="14751"/>
                    <wp:lineTo x="354" y="17561"/>
                    <wp:lineTo x="6020" y="21776"/>
                    <wp:lineTo x="7436" y="21776"/>
                    <wp:lineTo x="13810" y="21776"/>
                    <wp:lineTo x="14164" y="21776"/>
                    <wp:lineTo x="20892" y="16859"/>
                    <wp:lineTo x="20892" y="16507"/>
                    <wp:lineTo x="21600" y="11941"/>
                    <wp:lineTo x="21600" y="7727"/>
                    <wp:lineTo x="21246" y="4215"/>
                    <wp:lineTo x="15226" y="-351"/>
                    <wp:lineTo x="13810" y="-351"/>
                    <wp:lineTo x="7436" y="-351"/>
                  </wp:wrapPolygon>
                </wp:wrapThrough>
                <wp:docPr id="149" name="Oval 149"/>
                <wp:cNvGraphicFramePr/>
                <a:graphic xmlns:a="http://schemas.openxmlformats.org/drawingml/2006/main">
                  <a:graphicData uri="http://schemas.microsoft.com/office/word/2010/wordprocessingShape">
                    <wps:wsp>
                      <wps:cNvSpPr/>
                      <wps:spPr>
                        <a:xfrm>
                          <a:off x="0" y="0"/>
                          <a:ext cx="1549400" cy="1562100"/>
                        </a:xfrm>
                        <a:prstGeom prst="ellipse">
                          <a:avLst/>
                        </a:prstGeom>
                        <a:solidFill>
                          <a:srgbClr val="77A730"/>
                        </a:solidFill>
                        <a:ln w="571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9" o:spid="_x0000_s1026" style="position:absolute;margin-left:43pt;margin-top:440pt;width:122pt;height:123pt;z-index:2516932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" fillcolor="#77a730" strokecolor="white [3212]" strokeweight="4.5pt">
                <w10:wrap type="through" anchorx="page" anchory="page"/>
              </v:oval>
            </w:pict>
          </mc:Fallback>
        </mc:AlternateContent>
      </w:r>
      <w:r w:rsidR="00376C2D">
        <w:rPr>
          <w:noProof/>
        </w:rPr>
        <mc:AlternateContent>
          <mc:Choice Requires="wps">
            <w:drawing>
              <wp:anchor distT="0" distB="0" distL="114300" distR="114300" simplePos="0" relativeHeight="251692176" behindDoc="0" locked="0" layoutInCell="1" allowOverlap="1" wp14:anchorId="42C1CE1D" wp14:editId="1B6F647F">
                <wp:simplePos x="0" y="0"/>
                <wp:positionH relativeFrom="page">
                  <wp:posOffset>378460</wp:posOffset>
                </wp:positionH>
                <wp:positionV relativeFrom="page">
                  <wp:posOffset>3477260</wp:posOffset>
                </wp:positionV>
                <wp:extent cx="1351280" cy="1371600"/>
                <wp:effectExtent l="0" t="0" r="0" b="0"/>
                <wp:wrapThrough wrapText="bothSides">
                  <wp:wrapPolygon edited="0">
                    <wp:start x="406" y="0"/>
                    <wp:lineTo x="406" y="21200"/>
                    <wp:lineTo x="20707" y="21200"/>
                    <wp:lineTo x="20707" y="0"/>
                    <wp:lineTo x="406" y="0"/>
                  </wp:wrapPolygon>
                </wp:wrapThrough>
                <wp:docPr id="188" name="Text Box 188"/>
                <wp:cNvGraphicFramePr/>
                <a:graphic xmlns:a="http://schemas.openxmlformats.org/drawingml/2006/main">
                  <a:graphicData uri="http://schemas.microsoft.com/office/word/2010/wordprocessingShape">
                    <wps:wsp>
                      <wps:cNvSpPr txBox="1"/>
                      <wps:spPr>
                        <a:xfrm>
                          <a:off x="0" y="0"/>
                          <a:ext cx="1351280" cy="1371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4FB497" w14:textId="77777777" w:rsidR="00904BA2" w:rsidRPr="00376C2D" w:rsidRDefault="00904BA2" w:rsidP="00376C2D">
                            <w:pPr>
                              <w:jc w:val="center"/>
                              <w:rPr>
                                <w:rFonts w:ascii="Gill Sans" w:hAnsi="Gill Sans" w:cs="Gill Sans"/>
                                <w:b/>
                                <w:color w:val="FFFFFF" w:themeColor="background1"/>
                              </w:rPr>
                            </w:pPr>
                            <w:r w:rsidRPr="00376C2D">
                              <w:rPr>
                                <w:rFonts w:ascii="Gill Sans" w:hAnsi="Gill Sans" w:cs="Gill Sans"/>
                                <w:b/>
                                <w:color w:val="FFFFFF" w:themeColor="background1"/>
                              </w:rPr>
                              <w:t xml:space="preserve">Exercise </w:t>
                            </w:r>
                          </w:p>
                          <w:p w14:paraId="225D1D46" w14:textId="44CFCCF0" w:rsidR="00904BA2" w:rsidRPr="005B0B6E" w:rsidRDefault="00904BA2" w:rsidP="00376C2D">
                            <w:pPr>
                              <w:jc w:val="center"/>
                              <w:rPr>
                                <w:rFonts w:ascii="Gill Sans" w:hAnsi="Gill Sans" w:cs="Gill Sans"/>
                                <w:color w:val="FFFFFF" w:themeColor="background1"/>
                              </w:rPr>
                            </w:pPr>
                            <w:proofErr w:type="gramStart"/>
                            <w:r w:rsidRPr="00376C2D">
                              <w:rPr>
                                <w:rFonts w:ascii="Gill Sans" w:hAnsi="Gill Sans" w:cs="Gill Sans"/>
                                <w:b/>
                                <w:color w:val="FFFFFF" w:themeColor="background1"/>
                              </w:rPr>
                              <w:t>feeds</w:t>
                            </w:r>
                            <w:proofErr w:type="gramEnd"/>
                            <w:r>
                              <w:rPr>
                                <w:rFonts w:ascii="Gill Sans" w:hAnsi="Gill Sans" w:cs="Gill Sans"/>
                                <w:color w:val="FFFFFF" w:themeColor="background1"/>
                              </w:rPr>
                              <w:t xml:space="preserve"> the brain </w:t>
                            </w:r>
                            <w:r w:rsidRPr="00376C2D">
                              <w:rPr>
                                <w:rFonts w:ascii="Gill Sans" w:hAnsi="Gill Sans" w:cs="Gill Sans"/>
                                <w:b/>
                                <w:color w:val="FFFFFF" w:themeColor="background1"/>
                              </w:rPr>
                              <w:t xml:space="preserve">oxygen </w:t>
                            </w:r>
                            <w:r>
                              <w:rPr>
                                <w:rFonts w:ascii="Gill Sans" w:hAnsi="Gill Sans" w:cs="Gill Sans"/>
                                <w:color w:val="FFFFFF" w:themeColor="background1"/>
                              </w:rPr>
                              <w:t xml:space="preserve">and </w:t>
                            </w:r>
                            <w:r w:rsidRPr="00376C2D">
                              <w:rPr>
                                <w:rFonts w:ascii="Gill Sans" w:hAnsi="Gill Sans" w:cs="Gill Sans"/>
                                <w:b/>
                                <w:color w:val="FFFFFF" w:themeColor="background1"/>
                              </w:rPr>
                              <w:t>glucose</w:t>
                            </w:r>
                            <w:r>
                              <w:rPr>
                                <w:rFonts w:ascii="Gill Sans" w:hAnsi="Gill Sans" w:cs="Gill Sans"/>
                                <w:color w:val="FFFFFF" w:themeColor="background1"/>
                              </w:rPr>
                              <w:t xml:space="preserve">, which helps </w:t>
                            </w:r>
                            <w:r w:rsidRPr="00376C2D">
                              <w:rPr>
                                <w:rFonts w:ascii="Gill Sans" w:hAnsi="Gill Sans" w:cs="Gill Sans"/>
                                <w:b/>
                                <w:color w:val="FFFFFF" w:themeColor="background1"/>
                              </w:rPr>
                              <w:t>grow brain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070" type="#_x0000_t202" style="position:absolute;margin-left:29.8pt;margin-top:273.8pt;width:106.4pt;height:108pt;z-index:25169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" mv:complextextbox="1" filled="f" stroked="f">
                <v:textbox>
                  <w:txbxContent>
                    <w:p w14:paraId="184FB497" w14:textId="77777777" w:rsidR="00904BA2" w:rsidRPr="00376C2D" w:rsidRDefault="00904BA2" w:rsidP="00376C2D">
                      <w:pPr>
                        <w:jc w:val="center"/>
                        <w:rPr>
                          <w:rFonts w:ascii="Gill Sans" w:hAnsi="Gill Sans" w:cs="Gill Sans"/>
                          <w:b/>
                          <w:color w:val="FFFFFF" w:themeColor="background1"/>
                        </w:rPr>
                      </w:pPr>
                      <w:r w:rsidRPr="00376C2D">
                        <w:rPr>
                          <w:rFonts w:ascii="Gill Sans" w:hAnsi="Gill Sans" w:cs="Gill Sans"/>
                          <w:b/>
                          <w:color w:val="FFFFFF" w:themeColor="background1"/>
                        </w:rPr>
                        <w:t xml:space="preserve">Exercise </w:t>
                      </w:r>
                    </w:p>
                    <w:p w14:paraId="225D1D46" w14:textId="44CFCCF0" w:rsidR="00904BA2" w:rsidRPr="005B0B6E" w:rsidRDefault="00904BA2" w:rsidP="00376C2D">
                      <w:pPr>
                        <w:jc w:val="center"/>
                        <w:rPr>
                          <w:rFonts w:ascii="Gill Sans" w:hAnsi="Gill Sans" w:cs="Gill Sans"/>
                          <w:color w:val="FFFFFF" w:themeColor="background1"/>
                        </w:rPr>
                      </w:pPr>
                      <w:proofErr w:type="gramStart"/>
                      <w:r w:rsidRPr="00376C2D">
                        <w:rPr>
                          <w:rFonts w:ascii="Gill Sans" w:hAnsi="Gill Sans" w:cs="Gill Sans"/>
                          <w:b/>
                          <w:color w:val="FFFFFF" w:themeColor="background1"/>
                        </w:rPr>
                        <w:t>feeds</w:t>
                      </w:r>
                      <w:proofErr w:type="gramEnd"/>
                      <w:r>
                        <w:rPr>
                          <w:rFonts w:ascii="Gill Sans" w:hAnsi="Gill Sans" w:cs="Gill Sans"/>
                          <w:color w:val="FFFFFF" w:themeColor="background1"/>
                        </w:rPr>
                        <w:t xml:space="preserve"> the brain </w:t>
                      </w:r>
                      <w:r w:rsidRPr="00376C2D">
                        <w:rPr>
                          <w:rFonts w:ascii="Gill Sans" w:hAnsi="Gill Sans" w:cs="Gill Sans"/>
                          <w:b/>
                          <w:color w:val="FFFFFF" w:themeColor="background1"/>
                        </w:rPr>
                        <w:t xml:space="preserve">oxygen </w:t>
                      </w:r>
                      <w:r>
                        <w:rPr>
                          <w:rFonts w:ascii="Gill Sans" w:hAnsi="Gill Sans" w:cs="Gill Sans"/>
                          <w:color w:val="FFFFFF" w:themeColor="background1"/>
                        </w:rPr>
                        <w:t xml:space="preserve">and </w:t>
                      </w:r>
                      <w:r w:rsidRPr="00376C2D">
                        <w:rPr>
                          <w:rFonts w:ascii="Gill Sans" w:hAnsi="Gill Sans" w:cs="Gill Sans"/>
                          <w:b/>
                          <w:color w:val="FFFFFF" w:themeColor="background1"/>
                        </w:rPr>
                        <w:t>glucose</w:t>
                      </w:r>
                      <w:r>
                        <w:rPr>
                          <w:rFonts w:ascii="Gill Sans" w:hAnsi="Gill Sans" w:cs="Gill Sans"/>
                          <w:color w:val="FFFFFF" w:themeColor="background1"/>
                        </w:rPr>
                        <w:t xml:space="preserve">, which helps </w:t>
                      </w:r>
                      <w:r w:rsidRPr="00376C2D">
                        <w:rPr>
                          <w:rFonts w:ascii="Gill Sans" w:hAnsi="Gill Sans" w:cs="Gill Sans"/>
                          <w:b/>
                          <w:color w:val="FFFFFF" w:themeColor="background1"/>
                        </w:rPr>
                        <w:t>grow brain cells</w:t>
                      </w:r>
                    </w:p>
                  </w:txbxContent>
                </v:textbox>
                <w10:wrap type="through" anchorx="page" anchory="page"/>
              </v:shape>
            </w:pict>
          </mc:Fallback>
        </mc:AlternateContent>
      </w:r>
      <w:r w:rsidR="00376C2D">
        <w:rPr>
          <w:noProof/>
        </w:rPr>
        <mc:AlternateContent>
          <mc:Choice Requires="wps">
            <w:drawing>
              <wp:anchor distT="0" distB="0" distL="114300" distR="114300" simplePos="0" relativeHeight="251683984" behindDoc="0" locked="0" layoutInCell="1" allowOverlap="1" wp14:anchorId="2620A852" wp14:editId="1B6F2053">
                <wp:simplePos x="0" y="0"/>
                <wp:positionH relativeFrom="page">
                  <wp:posOffset>1747520</wp:posOffset>
                </wp:positionH>
                <wp:positionV relativeFrom="page">
                  <wp:posOffset>2423160</wp:posOffset>
                </wp:positionV>
                <wp:extent cx="1579880" cy="1569720"/>
                <wp:effectExtent l="0" t="0" r="0" b="5080"/>
                <wp:wrapThrough wrapText="bothSides">
                  <wp:wrapPolygon edited="0">
                    <wp:start x="347" y="0"/>
                    <wp:lineTo x="347" y="21320"/>
                    <wp:lineTo x="20836" y="21320"/>
                    <wp:lineTo x="20836" y="0"/>
                    <wp:lineTo x="347" y="0"/>
                  </wp:wrapPolygon>
                </wp:wrapThrough>
                <wp:docPr id="170" name="Text Box 170"/>
                <wp:cNvGraphicFramePr/>
                <a:graphic xmlns:a="http://schemas.openxmlformats.org/drawingml/2006/main">
                  <a:graphicData uri="http://schemas.microsoft.com/office/word/2010/wordprocessingShape">
                    <wps:wsp>
                      <wps:cNvSpPr txBox="1"/>
                      <wps:spPr>
                        <a:xfrm>
                          <a:off x="0" y="0"/>
                          <a:ext cx="1579880" cy="1569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B895E6" w14:textId="77777777" w:rsidR="00904BA2" w:rsidRPr="005B0B6E" w:rsidRDefault="00904BA2" w:rsidP="005B0B6E">
                            <w:pPr>
                              <w:jc w:val="center"/>
                              <w:rPr>
                                <w:rFonts w:ascii="Gill Sans" w:hAnsi="Gill Sans" w:cs="Gill Sans"/>
                                <w:color w:val="FFFFFF" w:themeColor="background1"/>
                              </w:rPr>
                            </w:pPr>
                            <w:r w:rsidRPr="005B0B6E">
                              <w:rPr>
                                <w:rFonts w:ascii="Gill Sans" w:hAnsi="Gill Sans" w:cs="Gill Sans"/>
                                <w:b/>
                                <w:color w:val="FFFFFF" w:themeColor="background1"/>
                              </w:rPr>
                              <w:t xml:space="preserve">Gymnastics </w:t>
                            </w:r>
                            <w:r w:rsidRPr="005B0B6E">
                              <w:rPr>
                                <w:rFonts w:ascii="Gill Sans" w:hAnsi="Gill Sans" w:cs="Gill Sans"/>
                                <w:color w:val="FFFFFF" w:themeColor="background1"/>
                              </w:rPr>
                              <w:t xml:space="preserve">promotes quick </w:t>
                            </w:r>
                            <w:r w:rsidRPr="005B0B6E">
                              <w:rPr>
                                <w:rFonts w:ascii="Gill Sans" w:hAnsi="Gill Sans" w:cs="Gill Sans"/>
                                <w:b/>
                                <w:color w:val="FFFFFF" w:themeColor="background1"/>
                              </w:rPr>
                              <w:t>reaction</w:t>
                            </w:r>
                            <w:r w:rsidRPr="005B0B6E">
                              <w:rPr>
                                <w:rFonts w:ascii="Gill Sans" w:hAnsi="Gill Sans" w:cs="Gill Sans"/>
                                <w:color w:val="FFFFFF" w:themeColor="background1"/>
                              </w:rPr>
                              <w:t xml:space="preserve"> and </w:t>
                            </w:r>
                            <w:r w:rsidRPr="005B0B6E">
                              <w:rPr>
                                <w:rFonts w:ascii="Gill Sans" w:hAnsi="Gill Sans" w:cs="Gill Sans"/>
                                <w:b/>
                                <w:color w:val="FFFFFF" w:themeColor="background1"/>
                              </w:rPr>
                              <w:t>decision making</w:t>
                            </w:r>
                            <w:r w:rsidRPr="005B0B6E">
                              <w:rPr>
                                <w:rFonts w:ascii="Gill Sans" w:hAnsi="Gill Sans" w:cs="Gill Sans"/>
                                <w:color w:val="FFFFFF" w:themeColor="background1"/>
                              </w:rPr>
                              <w:t xml:space="preserve"> which translates into enhanced</w:t>
                            </w:r>
                            <w:r>
                              <w:rPr>
                                <w:rFonts w:ascii="Gill Sans" w:hAnsi="Gill Sans" w:cs="Gill Sans"/>
                                <w:color w:val="FFFFFF" w:themeColor="background1"/>
                              </w:rPr>
                              <w:t xml:space="preserve"> </w:t>
                            </w:r>
                            <w:r w:rsidRPr="005B0B6E">
                              <w:rPr>
                                <w:rFonts w:ascii="Gill Sans" w:hAnsi="Gill Sans" w:cs="Gill Sans"/>
                                <w:b/>
                                <w:color w:val="FFFFFF" w:themeColor="background1"/>
                              </w:rPr>
                              <w:t>memory retrieval</w:t>
                            </w:r>
                            <w:r w:rsidRPr="005B0B6E">
                              <w:rPr>
                                <w:rFonts w:ascii="Gill Sans" w:hAnsi="Gill Sans" w:cs="Gill Sans"/>
                                <w:color w:val="FFFFFF" w:themeColor="background1"/>
                              </w:rPr>
                              <w:t xml:space="preserve"> in the </w:t>
                            </w:r>
                            <w:r w:rsidRPr="005B0B6E">
                              <w:rPr>
                                <w:rFonts w:ascii="Gill Sans" w:hAnsi="Gill Sans" w:cs="Gill Sans"/>
                                <w:b/>
                                <w:color w:val="FFFFFF" w:themeColor="background1"/>
                              </w:rPr>
                              <w:t>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71" type="#_x0000_t202" style="position:absolute;margin-left:137.6pt;margin-top:190.8pt;width:124.4pt;height:123.6pt;z-index:25168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" mv:complextextbox="1" filled="f" stroked="f">
                <v:textbox>
                  <w:txbxContent>
                    <w:p w14:paraId="73B895E6" w14:textId="77777777" w:rsidR="00904BA2" w:rsidRPr="005B0B6E" w:rsidRDefault="00904BA2" w:rsidP="005B0B6E">
                      <w:pPr>
                        <w:jc w:val="center"/>
                        <w:rPr>
                          <w:rFonts w:ascii="Gill Sans" w:hAnsi="Gill Sans" w:cs="Gill Sans"/>
                          <w:color w:val="FFFFFF" w:themeColor="background1"/>
                        </w:rPr>
                      </w:pPr>
                      <w:r w:rsidRPr="005B0B6E">
                        <w:rPr>
                          <w:rFonts w:ascii="Gill Sans" w:hAnsi="Gill Sans" w:cs="Gill Sans"/>
                          <w:b/>
                          <w:color w:val="FFFFFF" w:themeColor="background1"/>
                        </w:rPr>
                        <w:t xml:space="preserve">Gymnastics </w:t>
                      </w:r>
                      <w:r w:rsidRPr="005B0B6E">
                        <w:rPr>
                          <w:rFonts w:ascii="Gill Sans" w:hAnsi="Gill Sans" w:cs="Gill Sans"/>
                          <w:color w:val="FFFFFF" w:themeColor="background1"/>
                        </w:rPr>
                        <w:t xml:space="preserve">promotes quick </w:t>
                      </w:r>
                      <w:r w:rsidRPr="005B0B6E">
                        <w:rPr>
                          <w:rFonts w:ascii="Gill Sans" w:hAnsi="Gill Sans" w:cs="Gill Sans"/>
                          <w:b/>
                          <w:color w:val="FFFFFF" w:themeColor="background1"/>
                        </w:rPr>
                        <w:t>reaction</w:t>
                      </w:r>
                      <w:r w:rsidRPr="005B0B6E">
                        <w:rPr>
                          <w:rFonts w:ascii="Gill Sans" w:hAnsi="Gill Sans" w:cs="Gill Sans"/>
                          <w:color w:val="FFFFFF" w:themeColor="background1"/>
                        </w:rPr>
                        <w:t xml:space="preserve"> and </w:t>
                      </w:r>
                      <w:r w:rsidRPr="005B0B6E">
                        <w:rPr>
                          <w:rFonts w:ascii="Gill Sans" w:hAnsi="Gill Sans" w:cs="Gill Sans"/>
                          <w:b/>
                          <w:color w:val="FFFFFF" w:themeColor="background1"/>
                        </w:rPr>
                        <w:t>decision making</w:t>
                      </w:r>
                      <w:r w:rsidRPr="005B0B6E">
                        <w:rPr>
                          <w:rFonts w:ascii="Gill Sans" w:hAnsi="Gill Sans" w:cs="Gill Sans"/>
                          <w:color w:val="FFFFFF" w:themeColor="background1"/>
                        </w:rPr>
                        <w:t xml:space="preserve"> which translates into enhanced</w:t>
                      </w:r>
                      <w:r>
                        <w:rPr>
                          <w:rFonts w:ascii="Gill Sans" w:hAnsi="Gill Sans" w:cs="Gill Sans"/>
                          <w:color w:val="FFFFFF" w:themeColor="background1"/>
                        </w:rPr>
                        <w:t xml:space="preserve"> </w:t>
                      </w:r>
                      <w:r w:rsidRPr="005B0B6E">
                        <w:rPr>
                          <w:rFonts w:ascii="Gill Sans" w:hAnsi="Gill Sans" w:cs="Gill Sans"/>
                          <w:b/>
                          <w:color w:val="FFFFFF" w:themeColor="background1"/>
                        </w:rPr>
                        <w:t>memory retrieval</w:t>
                      </w:r>
                      <w:r w:rsidRPr="005B0B6E">
                        <w:rPr>
                          <w:rFonts w:ascii="Gill Sans" w:hAnsi="Gill Sans" w:cs="Gill Sans"/>
                          <w:color w:val="FFFFFF" w:themeColor="background1"/>
                        </w:rPr>
                        <w:t xml:space="preserve"> in the </w:t>
                      </w:r>
                      <w:r w:rsidRPr="005B0B6E">
                        <w:rPr>
                          <w:rFonts w:ascii="Gill Sans" w:hAnsi="Gill Sans" w:cs="Gill Sans"/>
                          <w:b/>
                          <w:color w:val="FFFFFF" w:themeColor="background1"/>
                        </w:rPr>
                        <w:t>classroom</w:t>
                      </w:r>
                    </w:p>
                  </w:txbxContent>
                </v:textbox>
                <w10:wrap type="through" anchorx="page" anchory="page"/>
              </v:shape>
            </w:pict>
          </mc:Fallback>
        </mc:AlternateContent>
      </w:r>
      <w:r w:rsidR="00613907">
        <w:rPr>
          <w:noProof/>
        </w:rPr>
        <w:drawing>
          <wp:anchor distT="0" distB="0" distL="114300" distR="114300" simplePos="0" relativeHeight="251690128" behindDoc="0" locked="0" layoutInCell="1" allowOverlap="1" wp14:anchorId="76034BF9" wp14:editId="1137CEDF">
            <wp:simplePos x="0" y="0"/>
            <wp:positionH relativeFrom="column">
              <wp:posOffset>0</wp:posOffset>
            </wp:positionH>
            <wp:positionV relativeFrom="paragraph">
              <wp:posOffset>3585210</wp:posOffset>
            </wp:positionV>
            <wp:extent cx="2946400" cy="1943100"/>
            <wp:effectExtent l="0" t="0" r="0" b="12700"/>
            <wp:wrapSquare wrapText="bothSides"/>
            <wp:docPr id="183" name="Picture 183" descr="Macintosh HD:Users:erinturner:Desktop:Screen Shot 2014-02-26 at 1.34.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turner:Desktop:Screen Shot 2014-02-26 at 1.34.2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907">
        <w:rPr>
          <w:noProof/>
        </w:rPr>
        <mc:AlternateContent>
          <mc:Choice Requires="wps">
            <w:drawing>
              <wp:anchor distT="0" distB="0" distL="114300" distR="114300" simplePos="0" relativeHeight="251689104" behindDoc="0" locked="0" layoutInCell="1" allowOverlap="1" wp14:anchorId="587727A8" wp14:editId="2507F5C3">
                <wp:simplePos x="0" y="0"/>
                <wp:positionH relativeFrom="page">
                  <wp:posOffset>365760</wp:posOffset>
                </wp:positionH>
                <wp:positionV relativeFrom="page">
                  <wp:posOffset>3359150</wp:posOffset>
                </wp:positionV>
                <wp:extent cx="1371600" cy="1388110"/>
                <wp:effectExtent l="25400" t="25400" r="25400" b="34290"/>
                <wp:wrapThrough wrapText="bothSides">
                  <wp:wrapPolygon edited="0">
                    <wp:start x="6800" y="-395"/>
                    <wp:lineTo x="4400" y="-395"/>
                    <wp:lineTo x="-400" y="3952"/>
                    <wp:lineTo x="-400" y="15414"/>
                    <wp:lineTo x="1600" y="18576"/>
                    <wp:lineTo x="1600" y="18972"/>
                    <wp:lineTo x="6400" y="21738"/>
                    <wp:lineTo x="6800" y="21738"/>
                    <wp:lineTo x="14400" y="21738"/>
                    <wp:lineTo x="14800" y="21738"/>
                    <wp:lineTo x="19600" y="18972"/>
                    <wp:lineTo x="19600" y="18576"/>
                    <wp:lineTo x="21600" y="12648"/>
                    <wp:lineTo x="21600" y="4743"/>
                    <wp:lineTo x="15600" y="-395"/>
                    <wp:lineTo x="14400" y="-395"/>
                    <wp:lineTo x="6800" y="-395"/>
                  </wp:wrapPolygon>
                </wp:wrapThrough>
                <wp:docPr id="171" name="Oval 171"/>
                <wp:cNvGraphicFramePr/>
                <a:graphic xmlns:a="http://schemas.openxmlformats.org/drawingml/2006/main">
                  <a:graphicData uri="http://schemas.microsoft.com/office/word/2010/wordprocessingShape">
                    <wps:wsp>
                      <wps:cNvSpPr/>
                      <wps:spPr>
                        <a:xfrm>
                          <a:off x="0" y="0"/>
                          <a:ext cx="1371600" cy="1388110"/>
                        </a:xfrm>
                        <a:prstGeom prst="ellipse">
                          <a:avLst/>
                        </a:prstGeom>
                        <a:solidFill>
                          <a:srgbClr val="B10202"/>
                        </a:solidFill>
                        <a:ln w="38100" cmpd="sng">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1" o:spid="_x0000_s1026" style="position:absolute;margin-left:28.8pt;margin-top:264.5pt;width:108pt;height:109.3pt;z-index:25168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" fillcolor="#b10202" strokecolor="white" strokeweight="3pt">
                <w10:wrap type="through" anchorx="page" anchory="page"/>
              </v:oval>
            </w:pict>
          </mc:Fallback>
        </mc:AlternateContent>
      </w:r>
      <w:r w:rsidR="00294CC9">
        <w:rPr>
          <w:noProof/>
        </w:rPr>
        <mc:AlternateContent>
          <mc:Choice Requires="wpg">
            <w:drawing>
              <wp:anchor distT="0" distB="0" distL="114300" distR="114300" simplePos="0" relativeHeight="251675792" behindDoc="0" locked="0" layoutInCell="1" allowOverlap="1" wp14:anchorId="6D7AF43F" wp14:editId="76CF7206">
                <wp:simplePos x="0" y="0"/>
                <wp:positionH relativeFrom="page">
                  <wp:posOffset>2120265</wp:posOffset>
                </wp:positionH>
                <wp:positionV relativeFrom="page">
                  <wp:posOffset>833755</wp:posOffset>
                </wp:positionV>
                <wp:extent cx="1603375" cy="1188085"/>
                <wp:effectExtent l="0" t="0" r="0" b="5715"/>
                <wp:wrapThrough wrapText="bothSides">
                  <wp:wrapPolygon edited="0">
                    <wp:start x="342" y="0"/>
                    <wp:lineTo x="342" y="21242"/>
                    <wp:lineTo x="20873" y="21242"/>
                    <wp:lineTo x="20873" y="0"/>
                    <wp:lineTo x="342" y="0"/>
                  </wp:wrapPolygon>
                </wp:wrapThrough>
                <wp:docPr id="56" name="Group 56"/>
                <wp:cNvGraphicFramePr/>
                <a:graphic xmlns:a="http://schemas.openxmlformats.org/drawingml/2006/main">
                  <a:graphicData uri="http://schemas.microsoft.com/office/word/2010/wordprocessingGroup">
                    <wpg:wgp>
                      <wpg:cNvGrpSpPr/>
                      <wpg:grpSpPr>
                        <a:xfrm>
                          <a:off x="0" y="0"/>
                          <a:ext cx="1603375" cy="1188085"/>
                          <a:chOff x="0" y="0"/>
                          <a:chExt cx="1603375" cy="1188085"/>
                        </a:xfrm>
                        <a:extLst>
                          <a:ext uri="{0CCBE362-F206-4b92-989A-16890622DB6E}">
                            <ma14:wrappingTextBoxFlag xmlns:ma14="http://schemas.microsoft.com/office/mac/drawingml/2011/main" val="1"/>
                          </a:ext>
                        </a:extLst>
                      </wpg:grpSpPr>
                      <wps:wsp>
                        <wps:cNvPr id="167" name="Text Box 167"/>
                        <wps:cNvSpPr txBox="1"/>
                        <wps:spPr>
                          <a:xfrm>
                            <a:off x="0" y="0"/>
                            <a:ext cx="1603375" cy="1188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91440" y="45720"/>
                            <a:ext cx="1420495" cy="177800"/>
                          </a:xfrm>
                          <a:prstGeom prst="rect">
                            <a:avLst/>
                          </a:prstGeom>
                          <a:noFill/>
                          <a:ln>
                            <a:noFill/>
                          </a:ln>
                          <a:effectLst/>
                          <a:extLst>
                            <a:ext uri="{C572A759-6A51-4108-AA02-DFA0A04FC94B}">
                              <ma14:wrappingTextBoxFlag xmlns:ma14="http://schemas.microsoft.com/office/mac/drawingml/2011/main"/>
                            </a:ext>
                          </a:extLst>
                        </wps:spPr>
                        <wps:txbx id="18">
                          <w:txbxContent>
                            <w:p w14:paraId="06BF25E2" w14:textId="77777777" w:rsidR="00904BA2" w:rsidRPr="005B0B6E" w:rsidRDefault="00904BA2" w:rsidP="005D73C7">
                              <w:pPr>
                                <w:jc w:val="center"/>
                                <w:rPr>
                                  <w:rFonts w:ascii="Gill Sans" w:hAnsi="Gill Sans" w:cs="Gill Sans"/>
                                  <w:b/>
                                  <w:color w:val="FFFFFF" w:themeColor="background1"/>
                                </w:rPr>
                              </w:pPr>
                              <w:r w:rsidRPr="005B0B6E">
                                <w:rPr>
                                  <w:rFonts w:ascii="Gill Sans" w:hAnsi="Gill Sans" w:cs="Gill Sans"/>
                                  <w:b/>
                                  <w:color w:val="FFFFFF" w:themeColor="background1"/>
                                </w:rPr>
                                <w:t>Physical</w:t>
                              </w:r>
                            </w:p>
                            <w:p w14:paraId="6E1CF204" w14:textId="77777777" w:rsidR="00904BA2" w:rsidRPr="005B0B6E" w:rsidRDefault="00904BA2" w:rsidP="005D73C7">
                              <w:pPr>
                                <w:jc w:val="center"/>
                                <w:rPr>
                                  <w:rFonts w:ascii="Gill Sans" w:hAnsi="Gill Sans" w:cs="Gill Sans"/>
                                  <w:color w:val="FFFFFF" w:themeColor="background1"/>
                                </w:rPr>
                              </w:pPr>
                              <w:proofErr w:type="gramStart"/>
                              <w:r w:rsidRPr="005B0B6E">
                                <w:rPr>
                                  <w:rFonts w:ascii="Gill Sans" w:hAnsi="Gill Sans" w:cs="Gill Sans"/>
                                  <w:b/>
                                  <w:color w:val="FFFFFF" w:themeColor="background1"/>
                                </w:rPr>
                                <w:t>activity</w:t>
                              </w:r>
                              <w:proofErr w:type="gramEnd"/>
                              <w:r w:rsidRPr="005B0B6E">
                                <w:rPr>
                                  <w:rFonts w:ascii="Gill Sans" w:hAnsi="Gill Sans" w:cs="Gill Sans"/>
                                  <w:color w:val="FFFFFF" w:themeColor="background1"/>
                                </w:rPr>
                                <w:t xml:space="preserve"> increases</w:t>
                              </w:r>
                            </w:p>
                            <w:p w14:paraId="677D7604" w14:textId="77777777" w:rsidR="00904BA2" w:rsidRDefault="00904BA2" w:rsidP="005B0B6E">
                              <w:pPr>
                                <w:jc w:val="center"/>
                                <w:rPr>
                                  <w:rFonts w:ascii="Gill Sans" w:hAnsi="Gill Sans" w:cs="Gill Sans"/>
                                  <w:color w:val="FFFFFF" w:themeColor="background1"/>
                                </w:rPr>
                              </w:pPr>
                              <w:proofErr w:type="gramStart"/>
                              <w:r w:rsidRPr="005B0B6E">
                                <w:rPr>
                                  <w:rFonts w:ascii="Gill Sans" w:hAnsi="Gill Sans" w:cs="Gill Sans"/>
                                  <w:color w:val="FFFFFF" w:themeColor="background1"/>
                                </w:rPr>
                                <w:t>mem</w:t>
                              </w:r>
                              <w:r>
                                <w:rPr>
                                  <w:rFonts w:ascii="Gill Sans" w:hAnsi="Gill Sans" w:cs="Gill Sans"/>
                                  <w:color w:val="FFFFFF" w:themeColor="background1"/>
                                </w:rPr>
                                <w:t>ory</w:t>
                              </w:r>
                              <w:proofErr w:type="gramEnd"/>
                              <w:r>
                                <w:rPr>
                                  <w:rFonts w:ascii="Gill Sans" w:hAnsi="Gill Sans" w:cs="Gill Sans"/>
                                  <w:color w:val="FFFFFF" w:themeColor="background1"/>
                                </w:rPr>
                                <w:t xml:space="preserve">, balance, mood and </w:t>
                              </w:r>
                            </w:p>
                            <w:p w14:paraId="53256D51" w14:textId="77777777" w:rsidR="00904BA2" w:rsidRPr="005B0B6E" w:rsidRDefault="00904BA2" w:rsidP="005B0B6E">
                              <w:pPr>
                                <w:jc w:val="center"/>
                                <w:rPr>
                                  <w:rFonts w:ascii="Gill Sans" w:hAnsi="Gill Sans" w:cs="Gill Sans"/>
                                  <w:color w:val="FFFFFF" w:themeColor="background1"/>
                                </w:rPr>
                              </w:pPr>
                              <w:proofErr w:type="gramStart"/>
                              <w:r>
                                <w:rPr>
                                  <w:rFonts w:ascii="Gill Sans" w:hAnsi="Gill Sans" w:cs="Gill Sans"/>
                                  <w:color w:val="FFFFFF" w:themeColor="background1"/>
                                </w:rPr>
                                <w:t>behavior</w:t>
                              </w:r>
                              <w:proofErr w:type="gramEnd"/>
                              <w:r w:rsidRPr="005B0B6E">
                                <w:rPr>
                                  <w:rFonts w:ascii="Gill Sans" w:hAnsi="Gill Sans" w:cs="Gill Sans"/>
                                  <w:color w:val="FFFFFF" w:themeColor="background1"/>
                                </w:rPr>
                                <w:t xml:space="preserve"> </w:t>
                              </w:r>
                            </w:p>
                            <w:p w14:paraId="5DDF8B8C" w14:textId="77777777" w:rsidR="00904BA2" w:rsidRPr="005B0B6E" w:rsidRDefault="00904BA2" w:rsidP="005D73C7">
                              <w:pPr>
                                <w:jc w:val="center"/>
                                <w:rPr>
                                  <w:rFonts w:ascii="Gill Sans" w:hAnsi="Gill Sans" w:cs="Gill Sans"/>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22250"/>
                            <a:ext cx="1420495" cy="17780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71450" y="398780"/>
                            <a:ext cx="1340485" cy="17589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71450" y="573405"/>
                            <a:ext cx="1340485" cy="17653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71450" y="748665"/>
                            <a:ext cx="1340485" cy="17653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71450" y="923925"/>
                            <a:ext cx="1340485" cy="175895"/>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6" o:spid="_x0000_s1072" style="position:absolute;margin-left:166.95pt;margin-top:65.65pt;width:126.25pt;height:93.55pt;z-index:251675792;mso-position-horizontal-relative:page;mso-position-vertical-relative:page" coordsize="1603375,1188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" mv:complextextbox="1">
                <v:shape id="Text Box 167" o:spid="_x0000_s1073" type="#_x0000_t202" style="position:absolute;width:1603375;height:1188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1urwgAA&#10;ANwAAAAPAAAAZHJzL2Rvd25yZXYueG1sRE9Ni8IwEL0L/ocwC3vTdD1o6RrFFV08KGrdg8ehGduy&#10;zaQ00dZ/bwTB2zze50znnanEjRpXWlbwNYxAEGdWl5wr+DutBzEI55E1VpZJwZ0czGf93hQTbVs+&#10;0i31uQgh7BJUUHhfJ1K6rCCDbmhr4sBdbGPQB9jkUjfYhnBTyVEUjaXBkkNDgTUtC8r+06tRQNvO&#10;nHbxZOX3P5ff6Bwf2q3Olfr86BbfIDx1/i1+uTc6zB9P4PlMuE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6vCAAAA3AAAAA8AAAAAAAAAAAAAAAAAlwIAAGRycy9kb3du&#10;cmV2LnhtbFBLBQYAAAAABAAEAPUAAACGAwAAAAA=&#10;" mv:complextextbox="1" filled="f" stroked="f"/>
                <v:shape id="Text Box 48" o:spid="_x0000_s1074" type="#_x0000_t202" style="position:absolute;left:91440;top:45720;width:142049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w:p w14:paraId="06BF25E2" w14:textId="77777777" w:rsidR="00904BA2" w:rsidRPr="005B0B6E" w:rsidRDefault="00904BA2" w:rsidP="005D73C7">
                        <w:pPr>
                          <w:jc w:val="center"/>
                          <w:rPr>
                            <w:rFonts w:ascii="Gill Sans" w:hAnsi="Gill Sans" w:cs="Gill Sans"/>
                            <w:b/>
                            <w:color w:val="FFFFFF" w:themeColor="background1"/>
                          </w:rPr>
                        </w:pPr>
                        <w:r w:rsidRPr="005B0B6E">
                          <w:rPr>
                            <w:rFonts w:ascii="Gill Sans" w:hAnsi="Gill Sans" w:cs="Gill Sans"/>
                            <w:b/>
                            <w:color w:val="FFFFFF" w:themeColor="background1"/>
                          </w:rPr>
                          <w:t>Physical</w:t>
                        </w:r>
                      </w:p>
                      <w:p w14:paraId="6E1CF204" w14:textId="77777777" w:rsidR="00904BA2" w:rsidRPr="005B0B6E" w:rsidRDefault="00904BA2" w:rsidP="005D73C7">
                        <w:pPr>
                          <w:jc w:val="center"/>
                          <w:rPr>
                            <w:rFonts w:ascii="Gill Sans" w:hAnsi="Gill Sans" w:cs="Gill Sans"/>
                            <w:color w:val="FFFFFF" w:themeColor="background1"/>
                          </w:rPr>
                        </w:pPr>
                        <w:proofErr w:type="gramStart"/>
                        <w:r w:rsidRPr="005B0B6E">
                          <w:rPr>
                            <w:rFonts w:ascii="Gill Sans" w:hAnsi="Gill Sans" w:cs="Gill Sans"/>
                            <w:b/>
                            <w:color w:val="FFFFFF" w:themeColor="background1"/>
                          </w:rPr>
                          <w:t>activity</w:t>
                        </w:r>
                        <w:proofErr w:type="gramEnd"/>
                        <w:r w:rsidRPr="005B0B6E">
                          <w:rPr>
                            <w:rFonts w:ascii="Gill Sans" w:hAnsi="Gill Sans" w:cs="Gill Sans"/>
                            <w:color w:val="FFFFFF" w:themeColor="background1"/>
                          </w:rPr>
                          <w:t xml:space="preserve"> increases</w:t>
                        </w:r>
                      </w:p>
                      <w:p w14:paraId="677D7604" w14:textId="77777777" w:rsidR="00904BA2" w:rsidRDefault="00904BA2" w:rsidP="005B0B6E">
                        <w:pPr>
                          <w:jc w:val="center"/>
                          <w:rPr>
                            <w:rFonts w:ascii="Gill Sans" w:hAnsi="Gill Sans" w:cs="Gill Sans"/>
                            <w:color w:val="FFFFFF" w:themeColor="background1"/>
                          </w:rPr>
                        </w:pPr>
                        <w:proofErr w:type="gramStart"/>
                        <w:r w:rsidRPr="005B0B6E">
                          <w:rPr>
                            <w:rFonts w:ascii="Gill Sans" w:hAnsi="Gill Sans" w:cs="Gill Sans"/>
                            <w:color w:val="FFFFFF" w:themeColor="background1"/>
                          </w:rPr>
                          <w:t>mem</w:t>
                        </w:r>
                        <w:r>
                          <w:rPr>
                            <w:rFonts w:ascii="Gill Sans" w:hAnsi="Gill Sans" w:cs="Gill Sans"/>
                            <w:color w:val="FFFFFF" w:themeColor="background1"/>
                          </w:rPr>
                          <w:t>ory</w:t>
                        </w:r>
                        <w:proofErr w:type="gramEnd"/>
                        <w:r>
                          <w:rPr>
                            <w:rFonts w:ascii="Gill Sans" w:hAnsi="Gill Sans" w:cs="Gill Sans"/>
                            <w:color w:val="FFFFFF" w:themeColor="background1"/>
                          </w:rPr>
                          <w:t xml:space="preserve">, balance, mood and </w:t>
                        </w:r>
                      </w:p>
                      <w:p w14:paraId="53256D51" w14:textId="77777777" w:rsidR="00904BA2" w:rsidRPr="005B0B6E" w:rsidRDefault="00904BA2" w:rsidP="005B0B6E">
                        <w:pPr>
                          <w:jc w:val="center"/>
                          <w:rPr>
                            <w:rFonts w:ascii="Gill Sans" w:hAnsi="Gill Sans" w:cs="Gill Sans"/>
                            <w:color w:val="FFFFFF" w:themeColor="background1"/>
                          </w:rPr>
                        </w:pPr>
                        <w:proofErr w:type="gramStart"/>
                        <w:r>
                          <w:rPr>
                            <w:rFonts w:ascii="Gill Sans" w:hAnsi="Gill Sans" w:cs="Gill Sans"/>
                            <w:color w:val="FFFFFF" w:themeColor="background1"/>
                          </w:rPr>
                          <w:t>behavior</w:t>
                        </w:r>
                        <w:proofErr w:type="gramEnd"/>
                        <w:r w:rsidRPr="005B0B6E">
                          <w:rPr>
                            <w:rFonts w:ascii="Gill Sans" w:hAnsi="Gill Sans" w:cs="Gill Sans"/>
                            <w:color w:val="FFFFFF" w:themeColor="background1"/>
                          </w:rPr>
                          <w:t xml:space="preserve"> </w:t>
                        </w:r>
                      </w:p>
                      <w:p w14:paraId="5DDF8B8C" w14:textId="77777777" w:rsidR="00904BA2" w:rsidRPr="005B0B6E" w:rsidRDefault="00904BA2" w:rsidP="005D73C7">
                        <w:pPr>
                          <w:jc w:val="center"/>
                          <w:rPr>
                            <w:rFonts w:ascii="Gill Sans" w:hAnsi="Gill Sans" w:cs="Gill Sans"/>
                            <w:color w:val="FFFFFF" w:themeColor="background1"/>
                          </w:rPr>
                        </w:pPr>
                      </w:p>
                    </w:txbxContent>
                  </v:textbox>
                </v:shape>
                <v:shape id="Text Box 49" o:spid="_x0000_s1075" type="#_x0000_t202" style="position:absolute;left:91440;top:222250;width:142049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2" inset="0,0,0,0">
                    <w:txbxContent/>
                  </v:textbox>
                </v:shape>
                <v:shape id="Text Box 52" o:spid="_x0000_s1076" type="#_x0000_t202" style="position:absolute;left:171450;top:398780;width:1340485;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77" type="#_x0000_t202" style="position:absolute;left:171450;top:573405;width:13404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78" type="#_x0000_t202" style="position:absolute;left:171450;top:748665;width:13404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79" type="#_x0000_t202" style="position:absolute;left:171450;top:923925;width:1340485;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inset="0,0,0,0">
                    <w:txbxContent/>
                  </v:textbox>
                </v:shape>
                <w10:wrap type="through" anchorx="page" anchory="page"/>
              </v:group>
            </w:pict>
          </mc:Fallback>
        </mc:AlternateContent>
      </w:r>
      <w:r w:rsidR="003F0285">
        <w:rPr>
          <w:noProof/>
        </w:rPr>
        <mc:AlternateContent>
          <mc:Choice Requires="wps">
            <w:drawing>
              <wp:anchor distT="0" distB="0" distL="114300" distR="114300" simplePos="0" relativeHeight="251678864" behindDoc="0" locked="0" layoutInCell="1" allowOverlap="1" wp14:anchorId="0DF74146" wp14:editId="7CF96442">
                <wp:simplePos x="0" y="0"/>
                <wp:positionH relativeFrom="page">
                  <wp:posOffset>1646555</wp:posOffset>
                </wp:positionH>
                <wp:positionV relativeFrom="page">
                  <wp:posOffset>2240280</wp:posOffset>
                </wp:positionV>
                <wp:extent cx="1799590" cy="1828165"/>
                <wp:effectExtent l="25400" t="25400" r="29210" b="26035"/>
                <wp:wrapThrough wrapText="bothSides">
                  <wp:wrapPolygon edited="0">
                    <wp:start x="7622" y="-300"/>
                    <wp:lineTo x="5488" y="-300"/>
                    <wp:lineTo x="610" y="3001"/>
                    <wp:lineTo x="-305" y="6002"/>
                    <wp:lineTo x="-305" y="14105"/>
                    <wp:lineTo x="2134" y="18907"/>
                    <wp:lineTo x="2439" y="19207"/>
                    <wp:lineTo x="7317" y="21608"/>
                    <wp:lineTo x="7622" y="21608"/>
                    <wp:lineTo x="13719" y="21608"/>
                    <wp:lineTo x="14024" y="21608"/>
                    <wp:lineTo x="18902" y="18907"/>
                    <wp:lineTo x="19207" y="18907"/>
                    <wp:lineTo x="21646" y="14105"/>
                    <wp:lineTo x="21646" y="7803"/>
                    <wp:lineTo x="20731" y="3601"/>
                    <wp:lineTo x="14939" y="-300"/>
                    <wp:lineTo x="13719" y="-300"/>
                    <wp:lineTo x="7622" y="-300"/>
                  </wp:wrapPolygon>
                </wp:wrapThrough>
                <wp:docPr id="168" name="Oval 168"/>
                <wp:cNvGraphicFramePr/>
                <a:graphic xmlns:a="http://schemas.openxmlformats.org/drawingml/2006/main">
                  <a:graphicData uri="http://schemas.microsoft.com/office/word/2010/wordprocessingShape">
                    <wps:wsp>
                      <wps:cNvSpPr/>
                      <wps:spPr>
                        <a:xfrm>
                          <a:off x="0" y="0"/>
                          <a:ext cx="1799590" cy="1828165"/>
                        </a:xfrm>
                        <a:prstGeom prst="ellipse">
                          <a:avLst/>
                        </a:prstGeom>
                        <a:solidFill>
                          <a:srgbClr val="871BCB"/>
                        </a:solidFill>
                        <a:ln w="57150" cmpd="sng">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8" o:spid="_x0000_s1026" style="position:absolute;margin-left:129.65pt;margin-top:176.4pt;width:141.7pt;height:143.95pt;z-index:25167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" fillcolor="#871bcb" strokecolor="white" strokeweight="4.5pt">
                <w10:wrap type="through" anchorx="page" anchory="page"/>
              </v:oval>
            </w:pict>
          </mc:Fallback>
        </mc:AlternateContent>
      </w:r>
      <w:r w:rsidR="005B0B6E">
        <w:rPr>
          <w:noProof/>
        </w:rPr>
        <mc:AlternateContent>
          <mc:Choice Requires="wps">
            <w:drawing>
              <wp:anchor distT="0" distB="0" distL="114300" distR="114300" simplePos="0" relativeHeight="251676816" behindDoc="0" locked="0" layoutInCell="1" allowOverlap="1" wp14:anchorId="57515BDC" wp14:editId="068828E6">
                <wp:simplePos x="0" y="0"/>
                <wp:positionH relativeFrom="page">
                  <wp:posOffset>628015</wp:posOffset>
                </wp:positionH>
                <wp:positionV relativeFrom="page">
                  <wp:posOffset>1391285</wp:posOffset>
                </wp:positionV>
                <wp:extent cx="1600835" cy="951865"/>
                <wp:effectExtent l="0" t="0" r="0" b="0"/>
                <wp:wrapThrough wrapText="bothSides">
                  <wp:wrapPolygon edited="0">
                    <wp:start x="343" y="0"/>
                    <wp:lineTo x="343" y="20750"/>
                    <wp:lineTo x="20906" y="20750"/>
                    <wp:lineTo x="20906" y="0"/>
                    <wp:lineTo x="343" y="0"/>
                  </wp:wrapPolygon>
                </wp:wrapThrough>
                <wp:docPr id="22" name="Text Box 22"/>
                <wp:cNvGraphicFramePr/>
                <a:graphic xmlns:a="http://schemas.openxmlformats.org/drawingml/2006/main">
                  <a:graphicData uri="http://schemas.microsoft.com/office/word/2010/wordprocessingShape">
                    <wps:wsp>
                      <wps:cNvSpPr txBox="1"/>
                      <wps:spPr>
                        <a:xfrm>
                          <a:off x="0" y="0"/>
                          <a:ext cx="1600835" cy="9518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8BB9AB" w14:textId="77777777" w:rsidR="00904BA2" w:rsidRPr="005D73C7" w:rsidRDefault="00904BA2">
                            <w:pPr>
                              <w:rPr>
                                <w:rFonts w:ascii="Gill Sans" w:eastAsia="AppleGothic" w:hAnsi="Gill Sans" w:cs="Gill Sans"/>
                                <w:color w:val="FFFFFF" w:themeColor="background1"/>
                                <w:sz w:val="52"/>
                                <w:szCs w:val="52"/>
                              </w:rPr>
                            </w:pPr>
                            <w:r w:rsidRPr="005D73C7">
                              <w:rPr>
                                <w:rFonts w:ascii="Gill Sans" w:eastAsia="AppleGothic" w:hAnsi="Gill Sans" w:cs="Gill Sans"/>
                                <w:color w:val="FFFFFF" w:themeColor="background1"/>
                                <w:sz w:val="52"/>
                                <w:szCs w:val="52"/>
                              </w:rPr>
                              <w:t>DID YOU</w:t>
                            </w:r>
                          </w:p>
                          <w:p w14:paraId="6B5EC4FD" w14:textId="77777777" w:rsidR="00904BA2" w:rsidRPr="005D73C7" w:rsidRDefault="00904BA2">
                            <w:pPr>
                              <w:rPr>
                                <w:rFonts w:ascii="Gill Sans" w:eastAsia="AppleGothic" w:hAnsi="Gill Sans" w:cs="Gill Sans"/>
                                <w:b/>
                                <w:color w:val="FFFFFF" w:themeColor="background1"/>
                                <w:sz w:val="52"/>
                                <w:szCs w:val="52"/>
                              </w:rPr>
                            </w:pPr>
                            <w:r w:rsidRPr="005D73C7">
                              <w:rPr>
                                <w:rFonts w:ascii="Gill Sans" w:eastAsia="AppleGothic" w:hAnsi="Gill Sans" w:cs="Gill Sans"/>
                                <w:b/>
                                <w:color w:val="FFFFFF" w:themeColor="background1"/>
                                <w:sz w:val="52"/>
                                <w:szCs w:val="52"/>
                              </w:rPr>
                              <w:t>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80" type="#_x0000_t202" style="position:absolute;margin-left:49.45pt;margin-top:109.55pt;width:126.05pt;height:74.95pt;z-index:25167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" mv:complextextbox="1" filled="f" stroked="f">
                <v:textbox>
                  <w:txbxContent>
                    <w:p w14:paraId="608BB9AB" w14:textId="77777777" w:rsidR="00904BA2" w:rsidRPr="005D73C7" w:rsidRDefault="00904BA2">
                      <w:pPr>
                        <w:rPr>
                          <w:rFonts w:ascii="Gill Sans" w:eastAsia="AppleGothic" w:hAnsi="Gill Sans" w:cs="Gill Sans"/>
                          <w:color w:val="FFFFFF" w:themeColor="background1"/>
                          <w:sz w:val="52"/>
                          <w:szCs w:val="52"/>
                        </w:rPr>
                      </w:pPr>
                      <w:r w:rsidRPr="005D73C7">
                        <w:rPr>
                          <w:rFonts w:ascii="Gill Sans" w:eastAsia="AppleGothic" w:hAnsi="Gill Sans" w:cs="Gill Sans"/>
                          <w:color w:val="FFFFFF" w:themeColor="background1"/>
                          <w:sz w:val="52"/>
                          <w:szCs w:val="52"/>
                        </w:rPr>
                        <w:t>DID YOU</w:t>
                      </w:r>
                    </w:p>
                    <w:p w14:paraId="6B5EC4FD" w14:textId="77777777" w:rsidR="00904BA2" w:rsidRPr="005D73C7" w:rsidRDefault="00904BA2">
                      <w:pPr>
                        <w:rPr>
                          <w:rFonts w:ascii="Gill Sans" w:eastAsia="AppleGothic" w:hAnsi="Gill Sans" w:cs="Gill Sans"/>
                          <w:b/>
                          <w:color w:val="FFFFFF" w:themeColor="background1"/>
                          <w:sz w:val="52"/>
                          <w:szCs w:val="52"/>
                        </w:rPr>
                      </w:pPr>
                      <w:r w:rsidRPr="005D73C7">
                        <w:rPr>
                          <w:rFonts w:ascii="Gill Sans" w:eastAsia="AppleGothic" w:hAnsi="Gill Sans" w:cs="Gill Sans"/>
                          <w:b/>
                          <w:color w:val="FFFFFF" w:themeColor="background1"/>
                          <w:sz w:val="52"/>
                          <w:szCs w:val="52"/>
                        </w:rPr>
                        <w:t>KNOW?</w:t>
                      </w:r>
                    </w:p>
                  </w:txbxContent>
                </v:textbox>
                <w10:wrap type="through" anchorx="page" anchory="page"/>
              </v:shape>
            </w:pict>
          </mc:Fallback>
        </mc:AlternateContent>
      </w:r>
      <w:r w:rsidR="005D73C7">
        <w:rPr>
          <w:noProof/>
        </w:rPr>
        <mc:AlternateContent>
          <mc:Choice Requires="wps">
            <w:drawing>
              <wp:anchor distT="0" distB="0" distL="114300" distR="114300" simplePos="0" relativeHeight="251673744" behindDoc="0" locked="0" layoutInCell="1" allowOverlap="1" wp14:anchorId="4C012938" wp14:editId="3095A8D7">
                <wp:simplePos x="0" y="0"/>
                <wp:positionH relativeFrom="page">
                  <wp:posOffset>2228850</wp:posOffset>
                </wp:positionH>
                <wp:positionV relativeFrom="page">
                  <wp:posOffset>641350</wp:posOffset>
                </wp:positionV>
                <wp:extent cx="1415415" cy="1416685"/>
                <wp:effectExtent l="25400" t="25400" r="32385" b="31115"/>
                <wp:wrapThrough wrapText="bothSides">
                  <wp:wrapPolygon edited="0">
                    <wp:start x="6977" y="-387"/>
                    <wp:lineTo x="4651" y="-387"/>
                    <wp:lineTo x="-388" y="3873"/>
                    <wp:lineTo x="-388" y="15104"/>
                    <wp:lineTo x="1550" y="18202"/>
                    <wp:lineTo x="1550" y="18589"/>
                    <wp:lineTo x="6590" y="21687"/>
                    <wp:lineTo x="6977" y="21687"/>
                    <wp:lineTo x="14342" y="21687"/>
                    <wp:lineTo x="14729" y="21687"/>
                    <wp:lineTo x="19769" y="18589"/>
                    <wp:lineTo x="20156" y="18202"/>
                    <wp:lineTo x="21707" y="12780"/>
                    <wp:lineTo x="21707" y="4647"/>
                    <wp:lineTo x="15505" y="-387"/>
                    <wp:lineTo x="14342" y="-387"/>
                    <wp:lineTo x="6977" y="-387"/>
                  </wp:wrapPolygon>
                </wp:wrapThrough>
                <wp:docPr id="166" name="Oval 166"/>
                <wp:cNvGraphicFramePr/>
                <a:graphic xmlns:a="http://schemas.openxmlformats.org/drawingml/2006/main">
                  <a:graphicData uri="http://schemas.microsoft.com/office/word/2010/wordprocessingShape">
                    <wps:wsp>
                      <wps:cNvSpPr/>
                      <wps:spPr>
                        <a:xfrm>
                          <a:off x="0" y="0"/>
                          <a:ext cx="1415415" cy="1416685"/>
                        </a:xfrm>
                        <a:prstGeom prst="ellipse">
                          <a:avLst/>
                        </a:prstGeom>
                        <a:solidFill>
                          <a:srgbClr val="27ACF3"/>
                        </a:solidFill>
                        <a:ln w="571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6" o:spid="_x0000_s1026" style="position:absolute;margin-left:175.5pt;margin-top:50.5pt;width:111.45pt;height:111.55pt;z-index:2516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" fillcolor="#27acf3" strokecolor="white [3212]" strokeweight="4.5pt">
                <w10:wrap type="through" anchorx="page" anchory="page"/>
              </v:oval>
            </w:pict>
          </mc:Fallback>
        </mc:AlternateContent>
      </w:r>
      <w:r w:rsidR="005D73C7">
        <w:rPr>
          <w:noProof/>
        </w:rPr>
        <mc:AlternateContent>
          <mc:Choice Requires="wps">
            <w:drawing>
              <wp:anchor distT="0" distB="0" distL="114300" distR="114300" simplePos="0" relativeHeight="251670672" behindDoc="0" locked="0" layoutInCell="1" allowOverlap="1" wp14:anchorId="37AF1970" wp14:editId="787B1D2A">
                <wp:simplePos x="0" y="0"/>
                <wp:positionH relativeFrom="page">
                  <wp:posOffset>425450</wp:posOffset>
                </wp:positionH>
                <wp:positionV relativeFrom="page">
                  <wp:posOffset>861695</wp:posOffset>
                </wp:positionV>
                <wp:extent cx="1953895" cy="1951355"/>
                <wp:effectExtent l="25400" t="25400" r="27305" b="29845"/>
                <wp:wrapThrough wrapText="bothSides">
                  <wp:wrapPolygon edited="0">
                    <wp:start x="7862" y="-281"/>
                    <wp:lineTo x="5897" y="-281"/>
                    <wp:lineTo x="1123" y="2812"/>
                    <wp:lineTo x="1123" y="4217"/>
                    <wp:lineTo x="-281" y="4217"/>
                    <wp:lineTo x="-281" y="14339"/>
                    <wp:lineTo x="1404" y="17713"/>
                    <wp:lineTo x="1404" y="18275"/>
                    <wp:lineTo x="7020" y="21649"/>
                    <wp:lineTo x="7862" y="21649"/>
                    <wp:lineTo x="13478" y="21649"/>
                    <wp:lineTo x="13759" y="21649"/>
                    <wp:lineTo x="19936" y="17994"/>
                    <wp:lineTo x="19936" y="17713"/>
                    <wp:lineTo x="21621" y="13496"/>
                    <wp:lineTo x="21621" y="8154"/>
                    <wp:lineTo x="21340" y="7029"/>
                    <wp:lineTo x="20217" y="4217"/>
                    <wp:lineTo x="20217" y="3374"/>
                    <wp:lineTo x="14882" y="-281"/>
                    <wp:lineTo x="13478" y="-281"/>
                    <wp:lineTo x="7862" y="-281"/>
                  </wp:wrapPolygon>
                </wp:wrapThrough>
                <wp:docPr id="14" name="Oval 14"/>
                <wp:cNvGraphicFramePr/>
                <a:graphic xmlns:a="http://schemas.openxmlformats.org/drawingml/2006/main">
                  <a:graphicData uri="http://schemas.microsoft.com/office/word/2010/wordprocessingShape">
                    <wps:wsp>
                      <wps:cNvSpPr/>
                      <wps:spPr>
                        <a:xfrm>
                          <a:off x="0" y="0"/>
                          <a:ext cx="1953895" cy="1951355"/>
                        </a:xfrm>
                        <a:prstGeom prst="ellipse">
                          <a:avLst/>
                        </a:prstGeom>
                        <a:solidFill>
                          <a:srgbClr val="000082"/>
                        </a:solidFill>
                        <a:ln w="571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33.5pt;margin-top:67.85pt;width:153.85pt;height:153.65pt;z-index:25167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" fillcolor="#000082" strokecolor="white [3212]" strokeweight="4.5pt">
                <w10:wrap type="through" anchorx="page" anchory="page"/>
              </v:oval>
            </w:pict>
          </mc:Fallback>
        </mc:AlternateContent>
      </w:r>
      <w:r w:rsidR="00696EB4">
        <w:rPr>
          <w:noProof/>
        </w:rPr>
        <w:br w:type="page"/>
      </w:r>
      <w:r w:rsidR="002002D3">
        <w:rPr>
          <w:noProof/>
        </w:rPr>
        <w:lastRenderedPageBreak/>
        <mc:AlternateContent>
          <mc:Choice Requires="wps">
            <w:drawing>
              <wp:anchor distT="0" distB="0" distL="114300" distR="114300" simplePos="0" relativeHeight="251772048" behindDoc="0" locked="0" layoutInCell="1" allowOverlap="1" wp14:anchorId="5282BA02" wp14:editId="261AC507">
                <wp:simplePos x="0" y="0"/>
                <wp:positionH relativeFrom="page">
                  <wp:posOffset>692150</wp:posOffset>
                </wp:positionH>
                <wp:positionV relativeFrom="page">
                  <wp:posOffset>783590</wp:posOffset>
                </wp:positionV>
                <wp:extent cx="3194050" cy="509905"/>
                <wp:effectExtent l="0" t="0" r="6350" b="0"/>
                <wp:wrapThrough wrapText="bothSides">
                  <wp:wrapPolygon edited="0">
                    <wp:start x="0" y="0"/>
                    <wp:lineTo x="0" y="20443"/>
                    <wp:lineTo x="21471" y="20443"/>
                    <wp:lineTo x="21471" y="0"/>
                    <wp:lineTo x="0" y="0"/>
                  </wp:wrapPolygon>
                </wp:wrapThrough>
                <wp:docPr id="772" name="Text Box 772"/>
                <wp:cNvGraphicFramePr/>
                <a:graphic xmlns:a="http://schemas.openxmlformats.org/drawingml/2006/main">
                  <a:graphicData uri="http://schemas.microsoft.com/office/word/2010/wordprocessingShape">
                    <wps:wsp>
                      <wps:cNvSpPr txBox="1"/>
                      <wps:spPr>
                        <a:xfrm>
                          <a:off x="0" y="0"/>
                          <a:ext cx="3194050" cy="509905"/>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134963" w14:textId="6E9BCE72" w:rsidR="00904BA2" w:rsidRPr="002002D3" w:rsidRDefault="00904BA2">
                            <w:pPr>
                              <w:rPr>
                                <w:color w:val="6A962B" w:themeColor="background2" w:themeShade="BF"/>
                                <w:sz w:val="48"/>
                                <w:szCs w:val="48"/>
                              </w:rPr>
                            </w:pPr>
                            <w:r w:rsidRPr="002002D3">
                              <w:rPr>
                                <w:color w:val="6A962B" w:themeColor="background2" w:themeShade="BF"/>
                                <w:sz w:val="48"/>
                                <w:szCs w:val="48"/>
                              </w:rPr>
                              <w:t>Why Do We Play</w:t>
                            </w:r>
                            <w:proofErr w:type="gramStart"/>
                            <w:r w:rsidRPr="002002D3">
                              <w:rPr>
                                <w:color w:val="6A962B" w:themeColor="background2" w:themeShade="BF"/>
                                <w:sz w:val="48"/>
                                <w:szCs w:val="4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2" o:spid="_x0000_s1081" type="#_x0000_t202" style="position:absolute;margin-left:54.5pt;margin-top:61.7pt;width:251.5pt;height:40.15pt;z-index:25177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" mv:complextextbox="1" stroked="f">
                <v:textbox>
                  <w:txbxContent>
                    <w:p w14:paraId="74134963" w14:textId="6E9BCE72" w:rsidR="00904BA2" w:rsidRPr="002002D3" w:rsidRDefault="00904BA2">
                      <w:pPr>
                        <w:rPr>
                          <w:color w:val="6A962B" w:themeColor="background2" w:themeShade="BF"/>
                          <w:sz w:val="48"/>
                          <w:szCs w:val="48"/>
                        </w:rPr>
                      </w:pPr>
                      <w:r w:rsidRPr="002002D3">
                        <w:rPr>
                          <w:color w:val="6A962B" w:themeColor="background2" w:themeShade="BF"/>
                          <w:sz w:val="48"/>
                          <w:szCs w:val="48"/>
                        </w:rPr>
                        <w:t>Why Do We Play</w:t>
                      </w:r>
                      <w:proofErr w:type="gramStart"/>
                      <w:r w:rsidRPr="002002D3">
                        <w:rPr>
                          <w:color w:val="6A962B" w:themeColor="background2" w:themeShade="BF"/>
                          <w:sz w:val="48"/>
                          <w:szCs w:val="48"/>
                        </w:rPr>
                        <w:t>!?</w:t>
                      </w:r>
                      <w:proofErr w:type="gramEnd"/>
                    </w:p>
                  </w:txbxContent>
                </v:textbox>
                <w10:wrap type="through" anchorx="page" anchory="page"/>
              </v:shape>
            </w:pict>
          </mc:Fallback>
        </mc:AlternateContent>
      </w:r>
      <w:r w:rsidR="00F759B4">
        <w:rPr>
          <w:noProof/>
        </w:rPr>
        <w:drawing>
          <wp:anchor distT="0" distB="0" distL="114300" distR="114300" simplePos="0" relativeHeight="251774096" behindDoc="0" locked="0" layoutInCell="1" allowOverlap="1" wp14:anchorId="296F7A2E" wp14:editId="6B70A39C">
            <wp:simplePos x="0" y="0"/>
            <wp:positionH relativeFrom="page">
              <wp:posOffset>5697220</wp:posOffset>
            </wp:positionH>
            <wp:positionV relativeFrom="page">
              <wp:posOffset>848360</wp:posOffset>
            </wp:positionV>
            <wp:extent cx="1355090" cy="1851660"/>
            <wp:effectExtent l="0" t="0" r="0" b="2540"/>
            <wp:wrapThrough wrapText="bothSides">
              <wp:wrapPolygon edited="0">
                <wp:start x="0" y="0"/>
                <wp:lineTo x="0" y="21333"/>
                <wp:lineTo x="21053" y="21333"/>
                <wp:lineTo x="21053" y="0"/>
                <wp:lineTo x="0" y="0"/>
              </wp:wrapPolygon>
            </wp:wrapThrough>
            <wp:docPr id="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10681"/>
                    <a:stretch/>
                  </pic:blipFill>
                  <pic:spPr bwMode="auto">
                    <a:xfrm>
                      <a:off x="0" y="0"/>
                      <a:ext cx="1355090" cy="185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9B4" w:rsidRPr="00825855">
        <w:rPr>
          <w:noProof/>
        </w:rPr>
        <mc:AlternateContent>
          <mc:Choice Requires="wps">
            <w:drawing>
              <wp:anchor distT="0" distB="0" distL="114300" distR="114300" simplePos="0" relativeHeight="251768976" behindDoc="0" locked="0" layoutInCell="1" allowOverlap="1" wp14:anchorId="39C05F71" wp14:editId="27CE6A46">
                <wp:simplePos x="0" y="0"/>
                <wp:positionH relativeFrom="page">
                  <wp:posOffset>640715</wp:posOffset>
                </wp:positionH>
                <wp:positionV relativeFrom="page">
                  <wp:posOffset>1259205</wp:posOffset>
                </wp:positionV>
                <wp:extent cx="4999355" cy="1477645"/>
                <wp:effectExtent l="0" t="0" r="0" b="20955"/>
                <wp:wrapTight wrapText="bothSides">
                  <wp:wrapPolygon edited="0">
                    <wp:start x="110" y="0"/>
                    <wp:lineTo x="110" y="21535"/>
                    <wp:lineTo x="21400" y="21535"/>
                    <wp:lineTo x="21400" y="0"/>
                    <wp:lineTo x="110" y="0"/>
                  </wp:wrapPolygon>
                </wp:wrapTight>
                <wp:docPr id="7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355"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EB2041" w14:textId="77777777" w:rsidR="00904BA2" w:rsidRPr="005D7A1F" w:rsidRDefault="00904BA2" w:rsidP="00F759B4">
                            <w:pPr>
                              <w:rPr>
                                <w:color w:val="FD9320" w:themeColor="accent1"/>
                                <w:sz w:val="28"/>
                                <w:szCs w:val="28"/>
                              </w:rPr>
                            </w:pPr>
                            <w:r w:rsidRPr="005D7A1F">
                              <w:rPr>
                                <w:color w:val="FD9320" w:themeColor="accent1"/>
                                <w:sz w:val="28"/>
                                <w:szCs w:val="28"/>
                              </w:rPr>
                              <w:t>Every so often you may notice a coach playing games with their class.  At Top Star we encourage play to be incorporated into our daily curriculum.  Whether it is a few minutes of “pit time” at the end of class or what our kids like to call “fun conditioning”, we work hard to create productive classes that include a touch of fun!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2" type="#_x0000_t202" style="position:absolute;margin-left:50.45pt;margin-top:99.15pt;width:393.65pt;height:116.35pt;z-index:25176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" filled="f" stroked="f">
                <v:textbox inset=",0,,0">
                  <w:txbxContent>
                    <w:p w14:paraId="32EB2041" w14:textId="77777777" w:rsidR="00904BA2" w:rsidRPr="005D7A1F" w:rsidRDefault="00904BA2" w:rsidP="00F759B4">
                      <w:pPr>
                        <w:rPr>
                          <w:color w:val="FD9320" w:themeColor="accent1"/>
                          <w:sz w:val="28"/>
                          <w:szCs w:val="28"/>
                        </w:rPr>
                      </w:pPr>
                      <w:r w:rsidRPr="005D7A1F">
                        <w:rPr>
                          <w:color w:val="FD9320" w:themeColor="accent1"/>
                          <w:sz w:val="28"/>
                          <w:szCs w:val="28"/>
                        </w:rPr>
                        <w:t>Every so often you may notice a coach playing games with their class.  At Top Star we encourage play to be incorporated into our daily curriculum.  Whether it is a few minutes of “pit time” at the end of class or what our kids like to call “fun conditioning”, we work hard to create productive classes that include a touch of fun!</w:t>
                      </w:r>
                    </w:p>
                  </w:txbxContent>
                </v:textbox>
                <w10:wrap type="tight" anchorx="page" anchory="page"/>
              </v:shape>
            </w:pict>
          </mc:Fallback>
        </mc:AlternateContent>
      </w:r>
      <w:r w:rsidR="005D7A1F" w:rsidRPr="00825855">
        <w:rPr>
          <w:noProof/>
        </w:rPr>
        <mc:AlternateContent>
          <mc:Choice Requires="wps">
            <w:drawing>
              <wp:anchor distT="0" distB="0" distL="114300" distR="114300" simplePos="0" relativeHeight="251771024" behindDoc="0" locked="0" layoutInCell="1" allowOverlap="1" wp14:anchorId="0BB3E0F3" wp14:editId="0BF2FC2B">
                <wp:simplePos x="0" y="0"/>
                <wp:positionH relativeFrom="page">
                  <wp:posOffset>575310</wp:posOffset>
                </wp:positionH>
                <wp:positionV relativeFrom="page">
                  <wp:posOffset>2736850</wp:posOffset>
                </wp:positionV>
                <wp:extent cx="6680200" cy="3983990"/>
                <wp:effectExtent l="0" t="0" r="0" b="3810"/>
                <wp:wrapThrough wrapText="bothSides">
                  <wp:wrapPolygon edited="0">
                    <wp:start x="82" y="0"/>
                    <wp:lineTo x="82" y="21483"/>
                    <wp:lineTo x="21436" y="21483"/>
                    <wp:lineTo x="21436" y="0"/>
                    <wp:lineTo x="82" y="0"/>
                  </wp:wrapPolygon>
                </wp:wrapThrough>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98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8BCC68" w14:textId="77777777" w:rsidR="00904BA2" w:rsidRDefault="00904BA2" w:rsidP="005D7A1F">
                            <w:pPr>
                              <w:spacing w:line="276" w:lineRule="auto"/>
                            </w:pPr>
                            <w:r>
                              <w:t>Play gives children the chance to learn together and play together in a safe, stimulated environment.  It enhances a child’s ability to interact positively with their teammates and coaches.  Play is an essential part of every child’s life and is vital for the enjoyment of childhood as well as social competence.  As coaches, we see the many benefits of taking some time out of regular practice to play a game with our athletes.  A few great reasons include:</w:t>
                            </w:r>
                          </w:p>
                          <w:p w14:paraId="462D8015" w14:textId="77777777" w:rsidR="00904BA2" w:rsidRDefault="00904BA2" w:rsidP="005D7A1F">
                            <w:pPr>
                              <w:numPr>
                                <w:ilvl w:val="0"/>
                                <w:numId w:val="4"/>
                              </w:numPr>
                              <w:spacing w:line="276" w:lineRule="auto"/>
                            </w:pPr>
                            <w:r>
                              <w:t>Reduces stress</w:t>
                            </w:r>
                          </w:p>
                          <w:p w14:paraId="5A977859" w14:textId="77777777" w:rsidR="00904BA2" w:rsidRDefault="00904BA2" w:rsidP="005D7A1F">
                            <w:pPr>
                              <w:numPr>
                                <w:ilvl w:val="0"/>
                                <w:numId w:val="4"/>
                              </w:numPr>
                              <w:spacing w:line="276" w:lineRule="auto"/>
                            </w:pPr>
                            <w:r>
                              <w:t>Promotes positive attitudes</w:t>
                            </w:r>
                          </w:p>
                          <w:p w14:paraId="7FF0DC8C" w14:textId="77777777" w:rsidR="00904BA2" w:rsidRDefault="00904BA2" w:rsidP="005D7A1F">
                            <w:pPr>
                              <w:numPr>
                                <w:ilvl w:val="0"/>
                                <w:numId w:val="4"/>
                              </w:numPr>
                              <w:spacing w:line="276" w:lineRule="auto"/>
                            </w:pPr>
                            <w:r>
                              <w:t>Creates a social, interactive environment</w:t>
                            </w:r>
                          </w:p>
                          <w:p w14:paraId="5649EE7B" w14:textId="77777777" w:rsidR="00904BA2" w:rsidRDefault="00904BA2" w:rsidP="005D7A1F">
                            <w:pPr>
                              <w:numPr>
                                <w:ilvl w:val="0"/>
                                <w:numId w:val="4"/>
                              </w:numPr>
                              <w:spacing w:line="276" w:lineRule="auto"/>
                            </w:pPr>
                            <w:r>
                              <w:t>Creates a team atmosphere</w:t>
                            </w:r>
                          </w:p>
                          <w:p w14:paraId="3DB4FC52" w14:textId="4E4E9621" w:rsidR="00904BA2" w:rsidRDefault="00904BA2" w:rsidP="005D7A1F">
                            <w:pPr>
                              <w:numPr>
                                <w:ilvl w:val="0"/>
                                <w:numId w:val="4"/>
                              </w:numPr>
                              <w:spacing w:line="276" w:lineRule="auto"/>
                            </w:pPr>
                            <w:r>
                              <w:t>Builds trust in one another</w:t>
                            </w:r>
                          </w:p>
                          <w:p w14:paraId="4B543D57" w14:textId="4291177A" w:rsidR="00904BA2" w:rsidRDefault="00904BA2" w:rsidP="005D7A1F">
                            <w:pPr>
                              <w:spacing w:line="276" w:lineRule="auto"/>
                            </w:pPr>
                            <w:r>
                              <w:t xml:space="preserve">As coaches, we want our students to walk away from the gym each day saying, “This is a fun place and I’m really learning how to tumble!”  Fun creates enjoyment and enjoyment leads to positive results - not only for the athletes, but for the coaches as well!  We love being able to laugh and play with our kids!  It allows us to better develop a friendship with our athletes and ditch the disciplinary role for a little while! </w:t>
                            </w:r>
                          </w:p>
                          <w:p w14:paraId="176316EC" w14:textId="77777777" w:rsidR="00904BA2" w:rsidRPr="00CA47DA" w:rsidRDefault="00904BA2" w:rsidP="005D7A1F">
                            <w:pPr>
                              <w:spacing w:line="276" w:lineRule="auto"/>
                            </w:pPr>
                            <w:r>
                              <w:t>Next time you see a class playing a game, look for the excitement in their faces! We want our athletes to enjoy their sport just as much as we enjoy coaching it!</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78" o:spid="_x0000_s1083" type="#_x0000_t202" style="position:absolute;margin-left:45.3pt;margin-top:215.5pt;width:526pt;height:313.7pt;z-index:251771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" mv:complextextbox="1" filled="f" stroked="f">
                <v:textbox inset=",0,,0">
                  <w:txbxContent>
                    <w:p w14:paraId="188BCC68" w14:textId="77777777" w:rsidR="00904BA2" w:rsidRDefault="00904BA2" w:rsidP="005D7A1F">
                      <w:pPr>
                        <w:spacing w:line="276" w:lineRule="auto"/>
                      </w:pPr>
                      <w:r>
                        <w:t>Play gives children the chance to learn together and play together in a safe, stimulated environment.  It enhances a child’s ability to interact positively with their teammates and coaches.  Play is an essential part of every child’s life and is vital for the enjoyment of childhood as well as social competence.  As coaches, we see the many benefits of taking some time out of regular practice to play a game with our athletes.  A few great reasons include:</w:t>
                      </w:r>
                    </w:p>
                    <w:p w14:paraId="462D8015" w14:textId="77777777" w:rsidR="00904BA2" w:rsidRDefault="00904BA2" w:rsidP="005D7A1F">
                      <w:pPr>
                        <w:numPr>
                          <w:ilvl w:val="0"/>
                          <w:numId w:val="4"/>
                        </w:numPr>
                        <w:spacing w:line="276" w:lineRule="auto"/>
                      </w:pPr>
                      <w:r>
                        <w:t>Reduces stress</w:t>
                      </w:r>
                    </w:p>
                    <w:p w14:paraId="5A977859" w14:textId="77777777" w:rsidR="00904BA2" w:rsidRDefault="00904BA2" w:rsidP="005D7A1F">
                      <w:pPr>
                        <w:numPr>
                          <w:ilvl w:val="0"/>
                          <w:numId w:val="4"/>
                        </w:numPr>
                        <w:spacing w:line="276" w:lineRule="auto"/>
                      </w:pPr>
                      <w:r>
                        <w:t>Promotes positive attitudes</w:t>
                      </w:r>
                    </w:p>
                    <w:p w14:paraId="7FF0DC8C" w14:textId="77777777" w:rsidR="00904BA2" w:rsidRDefault="00904BA2" w:rsidP="005D7A1F">
                      <w:pPr>
                        <w:numPr>
                          <w:ilvl w:val="0"/>
                          <w:numId w:val="4"/>
                        </w:numPr>
                        <w:spacing w:line="276" w:lineRule="auto"/>
                      </w:pPr>
                      <w:r>
                        <w:t>Creates a social, interactive environment</w:t>
                      </w:r>
                    </w:p>
                    <w:p w14:paraId="5649EE7B" w14:textId="77777777" w:rsidR="00904BA2" w:rsidRDefault="00904BA2" w:rsidP="005D7A1F">
                      <w:pPr>
                        <w:numPr>
                          <w:ilvl w:val="0"/>
                          <w:numId w:val="4"/>
                        </w:numPr>
                        <w:spacing w:line="276" w:lineRule="auto"/>
                      </w:pPr>
                      <w:r>
                        <w:t>Creates a team atmosphere</w:t>
                      </w:r>
                    </w:p>
                    <w:p w14:paraId="3DB4FC52" w14:textId="4E4E9621" w:rsidR="00904BA2" w:rsidRDefault="00904BA2" w:rsidP="005D7A1F">
                      <w:pPr>
                        <w:numPr>
                          <w:ilvl w:val="0"/>
                          <w:numId w:val="4"/>
                        </w:numPr>
                        <w:spacing w:line="276" w:lineRule="auto"/>
                      </w:pPr>
                      <w:r>
                        <w:t>Builds trust in one another</w:t>
                      </w:r>
                    </w:p>
                    <w:p w14:paraId="4B543D57" w14:textId="4291177A" w:rsidR="00904BA2" w:rsidRDefault="00904BA2" w:rsidP="005D7A1F">
                      <w:pPr>
                        <w:spacing w:line="276" w:lineRule="auto"/>
                      </w:pPr>
                      <w:r>
                        <w:t xml:space="preserve">As coaches, we want our students to walk away from the gym each day saying, “This is a fun place and I’m really learning how to tumble!”  Fun creates enjoyment and enjoyment leads to positive results - not only for the athletes, but for the coaches as well!  We love being able to laugh and play with our kids!  It allows us to better develop a friendship with our athletes and ditch the disciplinary role for a little while! </w:t>
                      </w:r>
                    </w:p>
                    <w:p w14:paraId="176316EC" w14:textId="77777777" w:rsidR="00904BA2" w:rsidRPr="00CA47DA" w:rsidRDefault="00904BA2" w:rsidP="005D7A1F">
                      <w:pPr>
                        <w:spacing w:line="276" w:lineRule="auto"/>
                      </w:pPr>
                      <w:r>
                        <w:t>Next time you see a class playing a game, look for the excitement in their faces! We want our athletes to enjoy their sport just as much as we enjoy coaching it!</w:t>
                      </w:r>
                    </w:p>
                  </w:txbxContent>
                </v:textbox>
                <w10:wrap type="through" anchorx="page" anchory="page"/>
              </v:shape>
            </w:pict>
          </mc:Fallback>
        </mc:AlternateContent>
      </w:r>
      <w:r w:rsidR="005D7A1F">
        <w:rPr>
          <w:noProof/>
        </w:rPr>
        <mc:AlternateContent>
          <mc:Choice Requires="wps">
            <w:drawing>
              <wp:anchor distT="0" distB="0" distL="114300" distR="114300" simplePos="0" relativeHeight="251658311" behindDoc="0" locked="0" layoutInCell="1" allowOverlap="1" wp14:anchorId="29DCABE9" wp14:editId="30C331A4">
                <wp:simplePos x="0" y="0"/>
                <wp:positionH relativeFrom="page">
                  <wp:posOffset>546100</wp:posOffset>
                </wp:positionH>
                <wp:positionV relativeFrom="page">
                  <wp:posOffset>6782728</wp:posOffset>
                </wp:positionV>
                <wp:extent cx="6680200" cy="0"/>
                <wp:effectExtent l="0" t="0" r="25400" b="2540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34.05pt" to="569pt,53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" strokecolor="#8ec73b [3214]" strokeweight="1pt">
                <v:shadow opacity="22938f" mv:blur="38100f" offset="0,2pt"/>
                <w10:wrap anchorx="page" anchory="page"/>
              </v:line>
            </w:pict>
          </mc:Fallback>
        </mc:AlternateContent>
      </w:r>
      <w:r w:rsidR="005D7A1F">
        <w:rPr>
          <w:noProof/>
        </w:rPr>
        <mc:AlternateContent>
          <mc:Choice Requires="wps">
            <w:drawing>
              <wp:anchor distT="0" distB="0" distL="114300" distR="114300" simplePos="0" relativeHeight="251658327" behindDoc="0" locked="0" layoutInCell="1" allowOverlap="1" wp14:anchorId="28E9D1F1" wp14:editId="5AFD60F6">
                <wp:simplePos x="0" y="0"/>
                <wp:positionH relativeFrom="page">
                  <wp:posOffset>474345</wp:posOffset>
                </wp:positionH>
                <wp:positionV relativeFrom="page">
                  <wp:posOffset>6852285</wp:posOffset>
                </wp:positionV>
                <wp:extent cx="6781165" cy="393700"/>
                <wp:effectExtent l="0" t="0" r="0" b="12700"/>
                <wp:wrapTight wrapText="bothSides">
                  <wp:wrapPolygon edited="0">
                    <wp:start x="81" y="0"/>
                    <wp:lineTo x="81" y="20903"/>
                    <wp:lineTo x="21440" y="20903"/>
                    <wp:lineTo x="21440" y="0"/>
                    <wp:lineTo x="81" y="0"/>
                  </wp:wrapPolygon>
                </wp:wrapTight>
                <wp:docPr id="1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74278B" w14:textId="3BB97027" w:rsidR="00904BA2" w:rsidRPr="005D7A1F" w:rsidRDefault="00904BA2" w:rsidP="007C1373">
                            <w:pPr>
                              <w:pStyle w:val="Heading1"/>
                              <w:rPr>
                                <w:sz w:val="44"/>
                                <w:szCs w:val="44"/>
                              </w:rPr>
                            </w:pPr>
                            <w:r w:rsidRPr="005D7A1F">
                              <w:rPr>
                                <w:sz w:val="44"/>
                                <w:szCs w:val="44"/>
                              </w:rPr>
                              <w:t>CONGRATULATIONS DELANEY WALSH!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4" type="#_x0000_t202" style="position:absolute;margin-left:37.35pt;margin-top:539.55pt;width:533.9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" filled="f" stroked="f">
                <v:textbox inset=",0,,0">
                  <w:txbxContent>
                    <w:p w14:paraId="1F74278B" w14:textId="3BB97027" w:rsidR="00904BA2" w:rsidRPr="005D7A1F" w:rsidRDefault="00904BA2" w:rsidP="007C1373">
                      <w:pPr>
                        <w:pStyle w:val="Heading1"/>
                        <w:rPr>
                          <w:sz w:val="44"/>
                          <w:szCs w:val="44"/>
                        </w:rPr>
                      </w:pPr>
                      <w:r w:rsidRPr="005D7A1F">
                        <w:rPr>
                          <w:sz w:val="44"/>
                          <w:szCs w:val="44"/>
                        </w:rPr>
                        <w:t>CONGRATULATIONS DELANEY WALSH!</w:t>
                      </w:r>
                    </w:p>
                  </w:txbxContent>
                </v:textbox>
                <w10:wrap type="tight" anchorx="page" anchory="page"/>
              </v:shape>
            </w:pict>
          </mc:Fallback>
        </mc:AlternateContent>
      </w:r>
      <w:r w:rsidR="005D7A1F">
        <w:rPr>
          <w:noProof/>
        </w:rPr>
        <w:drawing>
          <wp:anchor distT="0" distB="0" distL="114300" distR="114300" simplePos="0" relativeHeight="251729040" behindDoc="0" locked="0" layoutInCell="1" allowOverlap="1" wp14:anchorId="422582D3" wp14:editId="70AF9F34">
            <wp:simplePos x="0" y="0"/>
            <wp:positionH relativeFrom="page">
              <wp:posOffset>445770</wp:posOffset>
            </wp:positionH>
            <wp:positionV relativeFrom="page">
              <wp:posOffset>7640955</wp:posOffset>
            </wp:positionV>
            <wp:extent cx="2453640" cy="1762760"/>
            <wp:effectExtent l="0" t="0" r="10160" b="0"/>
            <wp:wrapThrough wrapText="bothSides">
              <wp:wrapPolygon edited="0">
                <wp:start x="894" y="0"/>
                <wp:lineTo x="0" y="311"/>
                <wp:lineTo x="0" y="20542"/>
                <wp:lineTo x="447" y="21164"/>
                <wp:lineTo x="894" y="21164"/>
                <wp:lineTo x="20571" y="21164"/>
                <wp:lineTo x="21019" y="21164"/>
                <wp:lineTo x="21466" y="20542"/>
                <wp:lineTo x="21466" y="311"/>
                <wp:lineTo x="20571" y="0"/>
                <wp:lineTo x="894" y="0"/>
              </wp:wrapPolygon>
            </wp:wrapThrough>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3640" cy="176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7A1F">
        <w:rPr>
          <w:noProof/>
        </w:rPr>
        <mc:AlternateContent>
          <mc:Choice Requires="wps">
            <w:drawing>
              <wp:anchor distT="0" distB="0" distL="114300" distR="114300" simplePos="0" relativeHeight="251658328" behindDoc="0" locked="0" layoutInCell="1" allowOverlap="1" wp14:anchorId="3C5A54CE" wp14:editId="18215DDE">
                <wp:simplePos x="0" y="0"/>
                <wp:positionH relativeFrom="page">
                  <wp:posOffset>1763395</wp:posOffset>
                </wp:positionH>
                <wp:positionV relativeFrom="page">
                  <wp:posOffset>7213600</wp:posOffset>
                </wp:positionV>
                <wp:extent cx="4474210" cy="499745"/>
                <wp:effectExtent l="0" t="0" r="0" b="8255"/>
                <wp:wrapTight wrapText="bothSides">
                  <wp:wrapPolygon edited="0">
                    <wp:start x="123" y="0"/>
                    <wp:lineTo x="123" y="20859"/>
                    <wp:lineTo x="21336" y="20859"/>
                    <wp:lineTo x="21336" y="0"/>
                    <wp:lineTo x="123" y="0"/>
                  </wp:wrapPolygon>
                </wp:wrapTight>
                <wp:docPr id="1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D1C238" w14:textId="55835063" w:rsidR="00904BA2" w:rsidRPr="007E4B37" w:rsidRDefault="00904BA2" w:rsidP="007C1373">
                            <w:pPr>
                              <w:pStyle w:val="Heading6"/>
                              <w:rPr>
                                <w:sz w:val="32"/>
                                <w:szCs w:val="32"/>
                              </w:rPr>
                            </w:pPr>
                            <w:r w:rsidRPr="007E4B37">
                              <w:rPr>
                                <w:sz w:val="32"/>
                                <w:szCs w:val="32"/>
                              </w:rPr>
                              <w:t>2014-2015 USTA National Team Member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5" type="#_x0000_t202" style="position:absolute;margin-left:138.85pt;margin-top:568pt;width:352.3pt;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T8JPYCAABY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" filled="f" stroked="f">
                <v:textbox inset=",0,,0">
                  <w:txbxContent>
                    <w:p w14:paraId="7FD1C238" w14:textId="55835063" w:rsidR="00904BA2" w:rsidRPr="007E4B37" w:rsidRDefault="00904BA2" w:rsidP="007C1373">
                      <w:pPr>
                        <w:pStyle w:val="Heading6"/>
                        <w:rPr>
                          <w:sz w:val="32"/>
                          <w:szCs w:val="32"/>
                        </w:rPr>
                      </w:pPr>
                      <w:r w:rsidRPr="007E4B37">
                        <w:rPr>
                          <w:sz w:val="32"/>
                          <w:szCs w:val="32"/>
                        </w:rPr>
                        <w:t>2014-2015 USTA National Team Member</w:t>
                      </w:r>
                    </w:p>
                  </w:txbxContent>
                </v:textbox>
                <w10:wrap type="tight" anchorx="page" anchory="page"/>
              </v:shape>
            </w:pict>
          </mc:Fallback>
        </mc:AlternateContent>
      </w:r>
      <w:r w:rsidR="005D7A1F">
        <w:rPr>
          <w:noProof/>
        </w:rPr>
        <mc:AlternateContent>
          <mc:Choice Requires="wps">
            <w:drawing>
              <wp:anchor distT="0" distB="0" distL="114300" distR="114300" simplePos="0" relativeHeight="251658330" behindDoc="0" locked="0" layoutInCell="1" allowOverlap="1" wp14:anchorId="1E34EEDE" wp14:editId="4670C1FF">
                <wp:simplePos x="0" y="0"/>
                <wp:positionH relativeFrom="page">
                  <wp:posOffset>2964815</wp:posOffset>
                </wp:positionH>
                <wp:positionV relativeFrom="page">
                  <wp:posOffset>7507605</wp:posOffset>
                </wp:positionV>
                <wp:extent cx="4308475" cy="2506345"/>
                <wp:effectExtent l="0" t="0" r="0" b="8255"/>
                <wp:wrapTight wrapText="bothSides">
                  <wp:wrapPolygon edited="0">
                    <wp:start x="127" y="0"/>
                    <wp:lineTo x="127" y="21452"/>
                    <wp:lineTo x="21393" y="21452"/>
                    <wp:lineTo x="21393" y="0"/>
                    <wp:lineTo x="127" y="0"/>
                  </wp:wrapPolygon>
                </wp:wrapTight>
                <wp:docPr id="1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052FF00" w14:textId="5A9DA3B4" w:rsidR="00904BA2" w:rsidRPr="007E4B37" w:rsidRDefault="00904BA2" w:rsidP="003A7C3A">
                            <w:pPr>
                              <w:pStyle w:val="BlockText"/>
                              <w:spacing w:line="276" w:lineRule="auto"/>
                              <w:rPr>
                                <w:sz w:val="24"/>
                              </w:rPr>
                            </w:pPr>
                            <w:r w:rsidRPr="007E4B37">
                              <w:rPr>
                                <w:sz w:val="24"/>
                              </w:rPr>
                              <w:t>T</w:t>
                            </w:r>
                            <w:r>
                              <w:rPr>
                                <w:sz w:val="24"/>
                              </w:rPr>
                              <w:t xml:space="preserve">op Star would like to congratulate Delaney Walsh on making the </w:t>
                            </w:r>
                            <w:proofErr w:type="gramStart"/>
                            <w:r>
                              <w:rPr>
                                <w:sz w:val="24"/>
                              </w:rPr>
                              <w:t>USTA</w:t>
                            </w:r>
                            <w:proofErr w:type="gramEnd"/>
                            <w:r>
                              <w:rPr>
                                <w:sz w:val="24"/>
                              </w:rPr>
                              <w:t xml:space="preserve"> National Team for the second consecutive year!  Delaney has competed with girls from all over the United States to earn her spot on the National Team.  She placed 1</w:t>
                            </w:r>
                            <w:r w:rsidRPr="004E4003">
                              <w:rPr>
                                <w:sz w:val="24"/>
                                <w:vertAlign w:val="superscript"/>
                              </w:rPr>
                              <w:t>st</w:t>
                            </w:r>
                            <w:r>
                              <w:rPr>
                                <w:sz w:val="24"/>
                              </w:rPr>
                              <w:t xml:space="preserve"> overall in women’s double mini and 3</w:t>
                            </w:r>
                            <w:r w:rsidRPr="004E4003">
                              <w:rPr>
                                <w:sz w:val="24"/>
                                <w:vertAlign w:val="superscript"/>
                              </w:rPr>
                              <w:t>rd</w:t>
                            </w:r>
                            <w:r>
                              <w:rPr>
                                <w:sz w:val="24"/>
                              </w:rPr>
                              <w:t xml:space="preserve"> overall in the entire competition!  Delaney’s hard work and dedication has proven her to be an outstanding athlete and excellent role model.  If you see Delaney, feel free to congratulate her on her well-deserved accomplishments!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6" type="#_x0000_t202" style="position:absolute;margin-left:233.45pt;margin-top:591.15pt;width:339.25pt;height:197.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" mv:complextextbox="1" filled="f" stroked="f">
                <v:textbox inset=",0,,0">
                  <w:txbxContent>
                    <w:p w14:paraId="0052FF00" w14:textId="5A9DA3B4" w:rsidR="00904BA2" w:rsidRPr="007E4B37" w:rsidRDefault="00904BA2" w:rsidP="003A7C3A">
                      <w:pPr>
                        <w:pStyle w:val="BlockText"/>
                        <w:spacing w:line="276" w:lineRule="auto"/>
                        <w:rPr>
                          <w:sz w:val="24"/>
                        </w:rPr>
                      </w:pPr>
                      <w:r w:rsidRPr="007E4B37">
                        <w:rPr>
                          <w:sz w:val="24"/>
                        </w:rPr>
                        <w:t>T</w:t>
                      </w:r>
                      <w:r>
                        <w:rPr>
                          <w:sz w:val="24"/>
                        </w:rPr>
                        <w:t xml:space="preserve">op Star would like to congratulate Delaney Walsh on making the </w:t>
                      </w:r>
                      <w:proofErr w:type="gramStart"/>
                      <w:r>
                        <w:rPr>
                          <w:sz w:val="24"/>
                        </w:rPr>
                        <w:t>USTA</w:t>
                      </w:r>
                      <w:proofErr w:type="gramEnd"/>
                      <w:r>
                        <w:rPr>
                          <w:sz w:val="24"/>
                        </w:rPr>
                        <w:t xml:space="preserve"> National Team for the second consecutive year!  Delaney has competed with girls from all over the United States to earn her spot on the National Team.  She placed 1</w:t>
                      </w:r>
                      <w:r w:rsidRPr="004E4003">
                        <w:rPr>
                          <w:sz w:val="24"/>
                          <w:vertAlign w:val="superscript"/>
                        </w:rPr>
                        <w:t>st</w:t>
                      </w:r>
                      <w:r>
                        <w:rPr>
                          <w:sz w:val="24"/>
                        </w:rPr>
                        <w:t xml:space="preserve"> overall in women’s double mini and 3</w:t>
                      </w:r>
                      <w:r w:rsidRPr="004E4003">
                        <w:rPr>
                          <w:sz w:val="24"/>
                          <w:vertAlign w:val="superscript"/>
                        </w:rPr>
                        <w:t>rd</w:t>
                      </w:r>
                      <w:r>
                        <w:rPr>
                          <w:sz w:val="24"/>
                        </w:rPr>
                        <w:t xml:space="preserve"> overall in the entire competition!  Delaney’s hard work and dedication has proven her to be an outstanding athlete and excellent role model.  If you see Delaney, feel free to congratulate her on her well-deserved accomplishments! </w:t>
                      </w:r>
                    </w:p>
                  </w:txbxContent>
                </v:textbox>
                <w10:wrap type="tight" anchorx="page" anchory="page"/>
              </v:shape>
            </w:pict>
          </mc:Fallback>
        </mc:AlternateContent>
      </w:r>
      <w:r w:rsidR="00C57899">
        <w:rPr>
          <w:noProof/>
        </w:rPr>
        <mc:AlternateContent>
          <mc:Choice Requires="wps">
            <w:drawing>
              <wp:anchor distT="0" distB="0" distL="114300" distR="114300" simplePos="0" relativeHeight="251711632" behindDoc="0" locked="0" layoutInCell="1" allowOverlap="1" wp14:anchorId="0435AD12" wp14:editId="785951FB">
                <wp:simplePos x="0" y="0"/>
                <wp:positionH relativeFrom="page">
                  <wp:posOffset>5619115</wp:posOffset>
                </wp:positionH>
                <wp:positionV relativeFrom="page">
                  <wp:posOffset>466090</wp:posOffset>
                </wp:positionV>
                <wp:extent cx="1597660" cy="175260"/>
                <wp:effectExtent l="0" t="0" r="2540" b="2540"/>
                <wp:wrapThrough wrapText="bothSides">
                  <wp:wrapPolygon edited="0">
                    <wp:start x="0" y="0"/>
                    <wp:lineTo x="0" y="18783"/>
                    <wp:lineTo x="21291" y="18783"/>
                    <wp:lineTo x="21291" y="0"/>
                    <wp:lineTo x="0" y="0"/>
                  </wp:wrapPolygon>
                </wp:wrapThrough>
                <wp:docPr id="173" name="Text Box 173"/>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77E873" w14:textId="77777777" w:rsidR="00904BA2" w:rsidRDefault="00904BA2" w:rsidP="00C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087" type="#_x0000_t202" style="position:absolute;margin-left:442.45pt;margin-top:36.7pt;width:125.8pt;height:13.8pt;z-index:251711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" mv:complextextbox="1" fillcolor="white [3212]" stroked="f">
                <v:textbox>
                  <w:txbxContent>
                    <w:p w14:paraId="1577E873" w14:textId="77777777" w:rsidR="00904BA2" w:rsidRDefault="00904BA2" w:rsidP="00C57899"/>
                  </w:txbxContent>
                </v:textbox>
                <w10:wrap type="through" anchorx="page" anchory="page"/>
              </v:shape>
            </w:pict>
          </mc:Fallback>
        </mc:AlternateContent>
      </w:r>
      <w:r w:rsidR="00C57899">
        <w:rPr>
          <w:noProof/>
        </w:rPr>
        <mc:AlternateContent>
          <mc:Choice Requires="wps">
            <w:drawing>
              <wp:anchor distT="0" distB="0" distL="114300" distR="114300" simplePos="0" relativeHeight="251709584" behindDoc="0" locked="0" layoutInCell="1" allowOverlap="1" wp14:anchorId="36743012" wp14:editId="70ABD46F">
                <wp:simplePos x="0" y="0"/>
                <wp:positionH relativeFrom="page">
                  <wp:posOffset>640715</wp:posOffset>
                </wp:positionH>
                <wp:positionV relativeFrom="page">
                  <wp:posOffset>461645</wp:posOffset>
                </wp:positionV>
                <wp:extent cx="1597660" cy="175260"/>
                <wp:effectExtent l="0" t="0" r="2540" b="2540"/>
                <wp:wrapThrough wrapText="bothSides">
                  <wp:wrapPolygon edited="0">
                    <wp:start x="0" y="0"/>
                    <wp:lineTo x="0" y="18783"/>
                    <wp:lineTo x="21291" y="18783"/>
                    <wp:lineTo x="21291" y="0"/>
                    <wp:lineTo x="0" y="0"/>
                  </wp:wrapPolygon>
                </wp:wrapThrough>
                <wp:docPr id="172" name="Text Box 172"/>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573846" w14:textId="77777777" w:rsidR="00904BA2" w:rsidRDefault="00904BA2" w:rsidP="00C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088" type="#_x0000_t202" style="position:absolute;margin-left:50.45pt;margin-top:36.35pt;width:125.8pt;height:13.8pt;z-index:251709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" mv:complextextbox="1" fillcolor="white [3212]" stroked="f">
                <v:textbox>
                  <w:txbxContent>
                    <w:p w14:paraId="24573846" w14:textId="77777777" w:rsidR="00904BA2" w:rsidRDefault="00904BA2" w:rsidP="00C57899"/>
                  </w:txbxContent>
                </v:textbox>
                <w10:wrap type="through" anchorx="page" anchory="page"/>
              </v:shape>
            </w:pict>
          </mc:Fallback>
        </mc:AlternateContent>
      </w:r>
      <w:r w:rsidR="006F2081">
        <w:rPr>
          <w:noProof/>
        </w:rPr>
        <mc:AlternateContent>
          <mc:Choice Requires="wps">
            <w:drawing>
              <wp:anchor distT="0" distB="0" distL="114300" distR="114300" simplePos="0" relativeHeight="251658238" behindDoc="0" locked="0" layoutInCell="1" allowOverlap="1" wp14:anchorId="6BE2ADF4" wp14:editId="3F3F8CD3">
                <wp:simplePos x="0" y="0"/>
                <wp:positionH relativeFrom="page">
                  <wp:posOffset>374650</wp:posOffset>
                </wp:positionH>
                <wp:positionV relativeFrom="page">
                  <wp:posOffset>7049770</wp:posOffset>
                </wp:positionV>
                <wp:extent cx="7022465" cy="2644140"/>
                <wp:effectExtent l="0" t="0" r="0" b="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20000"/>
                                <a:lumOff val="8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0ED06BB" w14:textId="77777777" w:rsidR="00904BA2" w:rsidRDefault="00904BA2" w:rsidP="008D0C4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89"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" fillcolor="white [3212]" stroked="f" strokecolor="#4a7ebb" strokeweight="1.5pt">
                <v:fill color2="#e8f3d7 [670]" focus="100%" type="gradient"/>
                <v:shadow opacity="22938f" mv:blur="38100f" offset="0,2pt"/>
                <v:textbox inset=",7.2pt,,7.2pt">
                  <w:txbxContent>
                    <w:p w14:paraId="50ED06BB" w14:textId="77777777" w:rsidR="00904BA2" w:rsidRDefault="00904BA2" w:rsidP="008D0C46">
                      <w:pPr>
                        <w:jc w:val="center"/>
                      </w:pPr>
                    </w:p>
                  </w:txbxContent>
                </v:textbox>
                <w10:wrap anchorx="page" anchory="page"/>
              </v:rect>
            </w:pict>
          </mc:Fallback>
        </mc:AlternateContent>
      </w:r>
      <w:r w:rsidR="00696EB4">
        <w:br w:type="page"/>
      </w:r>
      <w:r w:rsidR="003F6843">
        <w:rPr>
          <w:noProof/>
        </w:rPr>
        <w:lastRenderedPageBreak/>
        <mc:AlternateContent>
          <mc:Choice Requires="wps">
            <w:drawing>
              <wp:anchor distT="0" distB="0" distL="114300" distR="114300" simplePos="0" relativeHeight="251658332" behindDoc="0" locked="0" layoutInCell="1" allowOverlap="1" wp14:anchorId="71F919A4" wp14:editId="4396B174">
                <wp:simplePos x="0" y="0"/>
                <wp:positionH relativeFrom="page">
                  <wp:posOffset>391795</wp:posOffset>
                </wp:positionH>
                <wp:positionV relativeFrom="page">
                  <wp:posOffset>1744345</wp:posOffset>
                </wp:positionV>
                <wp:extent cx="6851650" cy="2496820"/>
                <wp:effectExtent l="0" t="0" r="0" b="17780"/>
                <wp:wrapSquare wrapText="bothSides"/>
                <wp:docPr id="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249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A1CC6B" w14:textId="77777777" w:rsidR="00904BA2" w:rsidRDefault="00904BA2" w:rsidP="003F6843">
                            <w:pPr>
                              <w:spacing w:line="276" w:lineRule="auto"/>
                            </w:pPr>
                            <w:proofErr w:type="spellStart"/>
                            <w:r>
                              <w:t>Kait</w:t>
                            </w:r>
                            <w:proofErr w:type="spellEnd"/>
                            <w:r>
                              <w:t xml:space="preserve"> started tumbling when she was just 5 years old!  </w:t>
                            </w:r>
                          </w:p>
                          <w:p w14:paraId="3D70509A" w14:textId="77777777" w:rsidR="00904BA2" w:rsidRDefault="00904BA2" w:rsidP="003F6843">
                            <w:pPr>
                              <w:spacing w:line="276" w:lineRule="auto"/>
                            </w:pPr>
                            <w:r>
                              <w:t xml:space="preserve">She competed in Trampoline and Tumbling for 4 </w:t>
                            </w:r>
                          </w:p>
                          <w:p w14:paraId="421143DB" w14:textId="77777777" w:rsidR="00904BA2" w:rsidRDefault="00904BA2" w:rsidP="003F6843">
                            <w:pPr>
                              <w:spacing w:line="276" w:lineRule="auto"/>
                            </w:pPr>
                            <w:proofErr w:type="gramStart"/>
                            <w:r>
                              <w:t>years</w:t>
                            </w:r>
                            <w:proofErr w:type="gramEnd"/>
                            <w:r>
                              <w:t xml:space="preserve"> and has now been coaching for Top Star for 3 </w:t>
                            </w:r>
                          </w:p>
                          <w:p w14:paraId="721D7BC6" w14:textId="77777777" w:rsidR="00904BA2" w:rsidRDefault="00904BA2" w:rsidP="003F6843">
                            <w:pPr>
                              <w:spacing w:line="276" w:lineRule="auto"/>
                            </w:pPr>
                            <w:proofErr w:type="gramStart"/>
                            <w:r>
                              <w:t>years</w:t>
                            </w:r>
                            <w:proofErr w:type="gramEnd"/>
                            <w:r>
                              <w:t xml:space="preserve">.  </w:t>
                            </w:r>
                            <w:proofErr w:type="spellStart"/>
                            <w:r>
                              <w:t>Kait’s</w:t>
                            </w:r>
                            <w:proofErr w:type="spellEnd"/>
                            <w:r>
                              <w:t xml:space="preserve"> energy in the gym is contagious!  Her </w:t>
                            </w:r>
                          </w:p>
                          <w:p w14:paraId="6FBD9A2A" w14:textId="7022489F" w:rsidR="00904BA2" w:rsidRDefault="00904BA2" w:rsidP="003F6843">
                            <w:pPr>
                              <w:spacing w:line="276" w:lineRule="auto"/>
                            </w:pPr>
                            <w:proofErr w:type="gramStart"/>
                            <w:r>
                              <w:t>upbeat</w:t>
                            </w:r>
                            <w:proofErr w:type="gramEnd"/>
                            <w:r>
                              <w:t xml:space="preserve"> and fun loving personality makes her a much-loved coach among our athletes and a favored co-worker of our employees!  </w:t>
                            </w:r>
                            <w:proofErr w:type="spellStart"/>
                            <w:r>
                              <w:t>Kait</w:t>
                            </w:r>
                            <w:proofErr w:type="spellEnd"/>
                            <w:r>
                              <w:t xml:space="preserve"> is a freshman at Parkland College where she plays volleyball.  Playing </w:t>
                            </w:r>
                            <w:proofErr w:type="spellStart"/>
                            <w:r>
                              <w:t>libero</w:t>
                            </w:r>
                            <w:proofErr w:type="spellEnd"/>
                            <w:r>
                              <w:t>, she helped Parkland finish 2</w:t>
                            </w:r>
                            <w:r w:rsidRPr="005523BE">
                              <w:rPr>
                                <w:vertAlign w:val="superscript"/>
                              </w:rPr>
                              <w:t>nd</w:t>
                            </w:r>
                            <w:r>
                              <w:t xml:space="preserve"> in the nation with a record of 52-3!  On top of that, she is currently ranked 6</w:t>
                            </w:r>
                            <w:r w:rsidRPr="003F6843">
                              <w:rPr>
                                <w:vertAlign w:val="superscript"/>
                              </w:rPr>
                              <w:t>th</w:t>
                            </w:r>
                            <w:r>
                              <w:t xml:space="preserve"> in the nation for digs!  </w:t>
                            </w:r>
                            <w:proofErr w:type="spellStart"/>
                            <w:r>
                              <w:t>Kait</w:t>
                            </w:r>
                            <w:proofErr w:type="spellEnd"/>
                            <w:r>
                              <w:t xml:space="preserve"> hopes to pursue a career in nursing while still playing college volleyball. Needless to say, </w:t>
                            </w:r>
                            <w:proofErr w:type="spellStart"/>
                            <w:r>
                              <w:t>Kait</w:t>
                            </w:r>
                            <w:proofErr w:type="spellEnd"/>
                            <w:r>
                              <w:t xml:space="preserve"> is incredibly talented and works hard at anything she sets her mind to!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0.85pt;margin-top:137.35pt;width:539.5pt;height:196.6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" filled="f" stroked="f">
                <v:textbox inset=",0,,0">
                  <w:txbxContent>
                    <w:p w14:paraId="21A1CC6B" w14:textId="77777777" w:rsidR="00904BA2" w:rsidRDefault="00904BA2" w:rsidP="003F6843">
                      <w:pPr>
                        <w:spacing w:line="276" w:lineRule="auto"/>
                      </w:pPr>
                      <w:proofErr w:type="spellStart"/>
                      <w:r>
                        <w:t>Kait</w:t>
                      </w:r>
                      <w:proofErr w:type="spellEnd"/>
                      <w:r>
                        <w:t xml:space="preserve"> started tumbling when she was just 5 years old!  </w:t>
                      </w:r>
                    </w:p>
                    <w:p w14:paraId="3D70509A" w14:textId="77777777" w:rsidR="00904BA2" w:rsidRDefault="00904BA2" w:rsidP="003F6843">
                      <w:pPr>
                        <w:spacing w:line="276" w:lineRule="auto"/>
                      </w:pPr>
                      <w:r>
                        <w:t xml:space="preserve">She competed in Trampoline and Tumbling for 4 </w:t>
                      </w:r>
                    </w:p>
                    <w:p w14:paraId="421143DB" w14:textId="77777777" w:rsidR="00904BA2" w:rsidRDefault="00904BA2" w:rsidP="003F6843">
                      <w:pPr>
                        <w:spacing w:line="276" w:lineRule="auto"/>
                      </w:pPr>
                      <w:proofErr w:type="gramStart"/>
                      <w:r>
                        <w:t>years</w:t>
                      </w:r>
                      <w:proofErr w:type="gramEnd"/>
                      <w:r>
                        <w:t xml:space="preserve"> and has now been coaching for Top Star for 3 </w:t>
                      </w:r>
                    </w:p>
                    <w:p w14:paraId="721D7BC6" w14:textId="77777777" w:rsidR="00904BA2" w:rsidRDefault="00904BA2" w:rsidP="003F6843">
                      <w:pPr>
                        <w:spacing w:line="276" w:lineRule="auto"/>
                      </w:pPr>
                      <w:proofErr w:type="gramStart"/>
                      <w:r>
                        <w:t>years</w:t>
                      </w:r>
                      <w:proofErr w:type="gramEnd"/>
                      <w:r>
                        <w:t xml:space="preserve">.  </w:t>
                      </w:r>
                      <w:proofErr w:type="spellStart"/>
                      <w:r>
                        <w:t>Kait’s</w:t>
                      </w:r>
                      <w:proofErr w:type="spellEnd"/>
                      <w:r>
                        <w:t xml:space="preserve"> energy in the gym is contagious!  Her </w:t>
                      </w:r>
                    </w:p>
                    <w:p w14:paraId="6FBD9A2A" w14:textId="7022489F" w:rsidR="00904BA2" w:rsidRDefault="00904BA2" w:rsidP="003F6843">
                      <w:pPr>
                        <w:spacing w:line="276" w:lineRule="auto"/>
                      </w:pPr>
                      <w:proofErr w:type="gramStart"/>
                      <w:r>
                        <w:t>upbeat</w:t>
                      </w:r>
                      <w:proofErr w:type="gramEnd"/>
                      <w:r>
                        <w:t xml:space="preserve"> and fun loving personality makes her a much-loved coach among our athletes and a favored co-worker of our employees!  </w:t>
                      </w:r>
                      <w:proofErr w:type="spellStart"/>
                      <w:r>
                        <w:t>Kait</w:t>
                      </w:r>
                      <w:proofErr w:type="spellEnd"/>
                      <w:r>
                        <w:t xml:space="preserve"> is a freshman at Parkland College where she plays volleyball.  Playing </w:t>
                      </w:r>
                      <w:proofErr w:type="spellStart"/>
                      <w:r>
                        <w:t>libero</w:t>
                      </w:r>
                      <w:proofErr w:type="spellEnd"/>
                      <w:r>
                        <w:t>, she helped Parkland finish 2</w:t>
                      </w:r>
                      <w:r w:rsidRPr="005523BE">
                        <w:rPr>
                          <w:vertAlign w:val="superscript"/>
                        </w:rPr>
                        <w:t>nd</w:t>
                      </w:r>
                      <w:r>
                        <w:t xml:space="preserve"> in the nation with a record of 52-3!  On top of that, she is currently ranked 6</w:t>
                      </w:r>
                      <w:r w:rsidRPr="003F6843">
                        <w:rPr>
                          <w:vertAlign w:val="superscript"/>
                        </w:rPr>
                        <w:t>th</w:t>
                      </w:r>
                      <w:r>
                        <w:t xml:space="preserve"> in the nation for digs!  </w:t>
                      </w:r>
                      <w:proofErr w:type="spellStart"/>
                      <w:r>
                        <w:t>Kait</w:t>
                      </w:r>
                      <w:proofErr w:type="spellEnd"/>
                      <w:r>
                        <w:t xml:space="preserve"> hopes to pursue a career in nursing while still playing college volleyball. Needless to say, </w:t>
                      </w:r>
                      <w:proofErr w:type="spellStart"/>
                      <w:r>
                        <w:t>Kait</w:t>
                      </w:r>
                      <w:proofErr w:type="spellEnd"/>
                      <w:r>
                        <w:t xml:space="preserve"> is incredibly talented and works hard at anything she sets her mind to! </w:t>
                      </w:r>
                    </w:p>
                  </w:txbxContent>
                </v:textbox>
                <w10:wrap type="square" anchorx="page" anchory="page"/>
              </v:shape>
            </w:pict>
          </mc:Fallback>
        </mc:AlternateContent>
      </w:r>
      <w:r w:rsidR="00F4384D">
        <w:rPr>
          <w:noProof/>
        </w:rPr>
        <w:drawing>
          <wp:anchor distT="0" distB="0" distL="114300" distR="114300" simplePos="0" relativeHeight="251805840" behindDoc="0" locked="0" layoutInCell="1" allowOverlap="1" wp14:anchorId="517FD0F9" wp14:editId="108CAFFB">
            <wp:simplePos x="0" y="0"/>
            <wp:positionH relativeFrom="page">
              <wp:posOffset>4478020</wp:posOffset>
            </wp:positionH>
            <wp:positionV relativeFrom="page">
              <wp:posOffset>519430</wp:posOffset>
            </wp:positionV>
            <wp:extent cx="2720975" cy="1968500"/>
            <wp:effectExtent l="152400" t="127000" r="174625" b="190500"/>
            <wp:wrapSquare wrapText="bothSides"/>
            <wp:docPr id="146" name="Picture 146" descr="Macintosh HD:Users:erinturner:Pictures:Newsletter:k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erinturner:Pictures:Newsletter:kait.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6985" b="14648"/>
                    <a:stretch/>
                  </pic:blipFill>
                  <pic:spPr bwMode="auto">
                    <a:xfrm>
                      <a:off x="0" y="0"/>
                      <a:ext cx="2720975" cy="196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422">
        <w:rPr>
          <w:noProof/>
        </w:rPr>
        <w:drawing>
          <wp:anchor distT="0" distB="0" distL="114300" distR="114300" simplePos="0" relativeHeight="251803792" behindDoc="0" locked="0" layoutInCell="1" allowOverlap="1" wp14:anchorId="4C416C98" wp14:editId="2889CA04">
            <wp:simplePos x="0" y="0"/>
            <wp:positionH relativeFrom="page">
              <wp:posOffset>6050280</wp:posOffset>
            </wp:positionH>
            <wp:positionV relativeFrom="page">
              <wp:posOffset>2934970</wp:posOffset>
            </wp:positionV>
            <wp:extent cx="372745" cy="2338070"/>
            <wp:effectExtent l="7938" t="0" r="0" b="0"/>
            <wp:wrapThrough wrapText="bothSides">
              <wp:wrapPolygon edited="0">
                <wp:start x="460" y="21673"/>
                <wp:lineTo x="19595" y="21673"/>
                <wp:lineTo x="19595" y="320"/>
                <wp:lineTo x="460" y="320"/>
                <wp:lineTo x="460" y="21673"/>
              </wp:wrapPolygon>
            </wp:wrapThrough>
            <wp:docPr id="7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1607" t="7188" r="51694" b="12595"/>
                    <a:stretch/>
                  </pic:blipFill>
                  <pic:spPr bwMode="auto">
                    <a:xfrm rot="5400000">
                      <a:off x="0" y="0"/>
                      <a:ext cx="372745" cy="233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422">
        <w:rPr>
          <w:noProof/>
        </w:rPr>
        <w:drawing>
          <wp:anchor distT="0" distB="0" distL="114300" distR="114300" simplePos="0" relativeHeight="251801744" behindDoc="0" locked="0" layoutInCell="1" allowOverlap="1" wp14:anchorId="15AF8361" wp14:editId="567BDC58">
            <wp:simplePos x="0" y="0"/>
            <wp:positionH relativeFrom="page">
              <wp:posOffset>3841115</wp:posOffset>
            </wp:positionH>
            <wp:positionV relativeFrom="page">
              <wp:posOffset>2840355</wp:posOffset>
            </wp:positionV>
            <wp:extent cx="374015" cy="2548255"/>
            <wp:effectExtent l="5080" t="0" r="12065" b="12065"/>
            <wp:wrapThrough wrapText="bothSides">
              <wp:wrapPolygon edited="0">
                <wp:start x="293" y="21643"/>
                <wp:lineTo x="20830" y="21643"/>
                <wp:lineTo x="20830" y="113"/>
                <wp:lineTo x="293" y="113"/>
                <wp:lineTo x="293" y="21643"/>
              </wp:wrapPolygon>
            </wp:wrapThrough>
            <wp:docPr id="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1606" r="51638" b="12595"/>
                    <a:stretch/>
                  </pic:blipFill>
                  <pic:spPr bwMode="auto">
                    <a:xfrm rot="5400000">
                      <a:off x="0" y="0"/>
                      <a:ext cx="374015" cy="254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422">
        <w:rPr>
          <w:noProof/>
        </w:rPr>
        <w:drawing>
          <wp:anchor distT="0" distB="0" distL="114300" distR="114300" simplePos="0" relativeHeight="251799696" behindDoc="0" locked="0" layoutInCell="1" allowOverlap="1" wp14:anchorId="150E0DB6" wp14:editId="7718EB0C">
            <wp:simplePos x="0" y="0"/>
            <wp:positionH relativeFrom="page">
              <wp:posOffset>1504315</wp:posOffset>
            </wp:positionH>
            <wp:positionV relativeFrom="page">
              <wp:posOffset>2820670</wp:posOffset>
            </wp:positionV>
            <wp:extent cx="338455" cy="2598420"/>
            <wp:effectExtent l="0" t="12382" r="4762" b="4763"/>
            <wp:wrapThrough wrapText="bothSides">
              <wp:wrapPolygon edited="0">
                <wp:start x="-790" y="21497"/>
                <wp:lineTo x="20283" y="21497"/>
                <wp:lineTo x="20283" y="172"/>
                <wp:lineTo x="-790" y="172"/>
                <wp:lineTo x="-790" y="21497"/>
              </wp:wrapPolygon>
            </wp:wrapThrough>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1606" r="53231" b="10888"/>
                    <a:stretch/>
                  </pic:blipFill>
                  <pic:spPr bwMode="auto">
                    <a:xfrm rot="5400000">
                      <a:off x="0" y="0"/>
                      <a:ext cx="338455" cy="259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9B8">
        <w:rPr>
          <w:noProof/>
        </w:rPr>
        <w:drawing>
          <wp:anchor distT="0" distB="0" distL="114300" distR="114300" simplePos="0" relativeHeight="251797648" behindDoc="0" locked="0" layoutInCell="1" allowOverlap="1" wp14:anchorId="10DAF586" wp14:editId="14915BEC">
            <wp:simplePos x="0" y="0"/>
            <wp:positionH relativeFrom="page">
              <wp:posOffset>5518785</wp:posOffset>
            </wp:positionH>
            <wp:positionV relativeFrom="page">
              <wp:posOffset>6350635</wp:posOffset>
            </wp:positionV>
            <wp:extent cx="1901190" cy="1348105"/>
            <wp:effectExtent l="203200" t="203200" r="207010" b="226695"/>
            <wp:wrapThrough wrapText="bothSides">
              <wp:wrapPolygon edited="0">
                <wp:start x="-1073" y="-2415"/>
                <wp:lineTo x="-1908" y="-1539"/>
                <wp:lineTo x="-1974" y="20471"/>
                <wp:lineTo x="13449" y="23429"/>
                <wp:lineTo x="18939" y="23439"/>
                <wp:lineTo x="19257" y="24231"/>
                <wp:lineTo x="22715" y="23981"/>
                <wp:lineTo x="22959" y="22741"/>
                <wp:lineTo x="23195" y="-2542"/>
                <wp:lineTo x="1232" y="-2582"/>
                <wp:lineTo x="-1073" y="-2415"/>
              </wp:wrapPolygon>
            </wp:wrapThrough>
            <wp:docPr id="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12645" b="16441"/>
                    <a:stretch/>
                  </pic:blipFill>
                  <pic:spPr bwMode="auto">
                    <a:xfrm rot="176334">
                      <a:off x="0" y="0"/>
                      <a:ext cx="1901190" cy="1348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9B8">
        <w:rPr>
          <w:noProof/>
        </w:rPr>
        <w:drawing>
          <wp:anchor distT="0" distB="0" distL="114300" distR="114300" simplePos="0" relativeHeight="251785360" behindDoc="0" locked="0" layoutInCell="1" allowOverlap="1" wp14:anchorId="43FAF30A" wp14:editId="789F69A0">
            <wp:simplePos x="0" y="0"/>
            <wp:positionH relativeFrom="page">
              <wp:posOffset>4460240</wp:posOffset>
            </wp:positionH>
            <wp:positionV relativeFrom="page">
              <wp:posOffset>4413885</wp:posOffset>
            </wp:positionV>
            <wp:extent cx="1400810" cy="2520950"/>
            <wp:effectExtent l="152400" t="152400" r="173990" b="171450"/>
            <wp:wrapThrough wrapText="bothSides">
              <wp:wrapPolygon edited="0">
                <wp:start x="-1567" y="-1306"/>
                <wp:lineTo x="-2350" y="-871"/>
                <wp:lineTo x="-2350" y="20022"/>
                <wp:lineTo x="-1567" y="22851"/>
                <wp:lineTo x="23108" y="22851"/>
                <wp:lineTo x="23891" y="20022"/>
                <wp:lineTo x="23891" y="2612"/>
                <wp:lineTo x="23108" y="-653"/>
                <wp:lineTo x="23108" y="-1306"/>
                <wp:lineTo x="-1567" y="-1306"/>
              </wp:wrapPolygon>
            </wp:wrapThrough>
            <wp:docPr id="83" name="Picture 83" descr="Macintosh HD:Users:erinturner:Pictures:Newsletter: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erinturner:Pictures:Newsletter:photo 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605" r="18509" b="4308"/>
                    <a:stretch/>
                  </pic:blipFill>
                  <pic:spPr bwMode="auto">
                    <a:xfrm>
                      <a:off x="0" y="0"/>
                      <a:ext cx="1400810" cy="25209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9B8">
        <w:rPr>
          <w:noProof/>
        </w:rPr>
        <w:drawing>
          <wp:anchor distT="0" distB="0" distL="114300" distR="114300" simplePos="0" relativeHeight="251794576" behindDoc="0" locked="0" layoutInCell="1" allowOverlap="1" wp14:anchorId="3045A54B" wp14:editId="16CA6F48">
            <wp:simplePos x="0" y="0"/>
            <wp:positionH relativeFrom="page">
              <wp:posOffset>2165985</wp:posOffset>
            </wp:positionH>
            <wp:positionV relativeFrom="page">
              <wp:posOffset>4290695</wp:posOffset>
            </wp:positionV>
            <wp:extent cx="2292350" cy="1214120"/>
            <wp:effectExtent l="152400" t="152400" r="171450" b="182880"/>
            <wp:wrapThrough wrapText="bothSides">
              <wp:wrapPolygon edited="0">
                <wp:start x="-718" y="-2711"/>
                <wp:lineTo x="-1436" y="-1808"/>
                <wp:lineTo x="-1436" y="19883"/>
                <wp:lineTo x="-957" y="24402"/>
                <wp:lineTo x="22498" y="24402"/>
                <wp:lineTo x="22976" y="19883"/>
                <wp:lineTo x="22976" y="5423"/>
                <wp:lineTo x="22258" y="-1356"/>
                <wp:lineTo x="22258" y="-2711"/>
                <wp:lineTo x="-718" y="-2711"/>
              </wp:wrapPolygon>
            </wp:wrapThrough>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9038" t="13150" b="14571"/>
                    <a:stretch/>
                  </pic:blipFill>
                  <pic:spPr bwMode="auto">
                    <a:xfrm>
                      <a:off x="0" y="0"/>
                      <a:ext cx="2292350" cy="121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84A">
        <w:rPr>
          <w:noProof/>
        </w:rPr>
        <w:drawing>
          <wp:anchor distT="0" distB="0" distL="114300" distR="114300" simplePos="0" relativeHeight="251791504" behindDoc="0" locked="0" layoutInCell="1" allowOverlap="1" wp14:anchorId="4043BFE7" wp14:editId="21BDA9E1">
            <wp:simplePos x="0" y="0"/>
            <wp:positionH relativeFrom="page">
              <wp:posOffset>463550</wp:posOffset>
            </wp:positionH>
            <wp:positionV relativeFrom="page">
              <wp:posOffset>4671060</wp:posOffset>
            </wp:positionV>
            <wp:extent cx="1706245" cy="1951990"/>
            <wp:effectExtent l="203200" t="152400" r="198755" b="232410"/>
            <wp:wrapThrough wrapText="bothSides">
              <wp:wrapPolygon edited="0">
                <wp:start x="14490" y="-1549"/>
                <wp:lineTo x="-1921" y="-1657"/>
                <wp:lineTo x="-2158" y="20843"/>
                <wp:lineTo x="-1330" y="23410"/>
                <wp:lineTo x="1882" y="23541"/>
                <wp:lineTo x="2234" y="22992"/>
                <wp:lineTo x="23216" y="21880"/>
                <wp:lineTo x="23294" y="8377"/>
                <wp:lineTo x="22841" y="-1208"/>
                <wp:lineTo x="14490" y="-1549"/>
              </wp:wrapPolygon>
            </wp:wrapThrough>
            <wp:docPr id="88" name="Picture 88" descr="Macintosh HD:Users:erinturner:Pictures:Newslette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Macintosh HD:Users:erinturner:Pictures:Newsletter:photo 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4203"/>
                    <a:stretch/>
                  </pic:blipFill>
                  <pic:spPr bwMode="auto">
                    <a:xfrm rot="21439480">
                      <a:off x="0" y="0"/>
                      <a:ext cx="1706245" cy="1951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84A">
        <w:rPr>
          <w:noProof/>
        </w:rPr>
        <w:drawing>
          <wp:anchor distT="0" distB="0" distL="114300" distR="114300" simplePos="0" relativeHeight="251783312" behindDoc="0" locked="0" layoutInCell="1" allowOverlap="1" wp14:anchorId="79CAFA11" wp14:editId="40F5992B">
            <wp:simplePos x="0" y="0"/>
            <wp:positionH relativeFrom="page">
              <wp:posOffset>5723255</wp:posOffset>
            </wp:positionH>
            <wp:positionV relativeFrom="page">
              <wp:posOffset>4835525</wp:posOffset>
            </wp:positionV>
            <wp:extent cx="1685925" cy="1445260"/>
            <wp:effectExtent l="221933" t="235267" r="263207" b="263208"/>
            <wp:wrapThrough wrapText="bothSides">
              <wp:wrapPolygon edited="0">
                <wp:start x="-1961" y="22825"/>
                <wp:lineTo x="-1136" y="24628"/>
                <wp:lineTo x="9250" y="23674"/>
                <wp:lineTo x="19097" y="23935"/>
                <wp:lineTo x="19744" y="23852"/>
                <wp:lineTo x="23207" y="5075"/>
                <wp:lineTo x="23785" y="799"/>
                <wp:lineTo x="23571" y="-1465"/>
                <wp:lineTo x="22530" y="-2095"/>
                <wp:lineTo x="-2986" y="-1868"/>
                <wp:lineTo x="-2104" y="21315"/>
                <wp:lineTo x="-1961" y="22825"/>
              </wp:wrapPolygon>
            </wp:wrapThrough>
            <wp:docPr id="81" name="Picture 81" descr="Macintosh HD:Users:erinturner:Pictures:Newsletter:photo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erinturner:Pictures:Newsletter:photo 2 cop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503"/>
                    <a:stretch/>
                  </pic:blipFill>
                  <pic:spPr bwMode="auto">
                    <a:xfrm rot="5777535">
                      <a:off x="0" y="0"/>
                      <a:ext cx="1685925" cy="1445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84A">
        <w:rPr>
          <w:noProof/>
        </w:rPr>
        <w:drawing>
          <wp:anchor distT="0" distB="0" distL="114300" distR="114300" simplePos="0" relativeHeight="251795600" behindDoc="0" locked="0" layoutInCell="1" allowOverlap="1" wp14:anchorId="37F3E788" wp14:editId="7CE90DCF">
            <wp:simplePos x="0" y="0"/>
            <wp:positionH relativeFrom="page">
              <wp:posOffset>2185670</wp:posOffset>
            </wp:positionH>
            <wp:positionV relativeFrom="page">
              <wp:posOffset>5380355</wp:posOffset>
            </wp:positionV>
            <wp:extent cx="2482850" cy="1475740"/>
            <wp:effectExtent l="203200" t="203200" r="184150" b="226060"/>
            <wp:wrapThrough wrapText="bothSides">
              <wp:wrapPolygon edited="0">
                <wp:start x="20912" y="-2215"/>
                <wp:lineTo x="-1403" y="-3177"/>
                <wp:lineTo x="-1594" y="20254"/>
                <wp:lineTo x="-1022" y="23647"/>
                <wp:lineTo x="2069" y="23883"/>
                <wp:lineTo x="2309" y="23157"/>
                <wp:lineTo x="22678" y="22482"/>
                <wp:lineTo x="22718" y="4622"/>
                <wp:lineTo x="22206" y="-999"/>
                <wp:lineTo x="22237" y="-2114"/>
                <wp:lineTo x="20912" y="-2215"/>
              </wp:wrapPolygon>
            </wp:wrapThrough>
            <wp:docPr id="87" name="Picture 87" descr="Macintosh HD:Users:erinturner:Pictures:Newsletter:pushup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Macintosh HD:Users:erinturner:Pictures:Newsletter:pushupcircl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0737"/>
                    <a:stretch/>
                  </pic:blipFill>
                  <pic:spPr bwMode="auto">
                    <a:xfrm rot="21443821">
                      <a:off x="0" y="0"/>
                      <a:ext cx="2482850" cy="147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84A">
        <w:rPr>
          <w:noProof/>
        </w:rPr>
        <w:drawing>
          <wp:anchor distT="0" distB="0" distL="114300" distR="114300" simplePos="0" relativeHeight="251787408" behindDoc="0" locked="0" layoutInCell="1" allowOverlap="1" wp14:anchorId="0A327AAF" wp14:editId="0C2B62CD">
            <wp:simplePos x="0" y="0"/>
            <wp:positionH relativeFrom="page">
              <wp:posOffset>375920</wp:posOffset>
            </wp:positionH>
            <wp:positionV relativeFrom="page">
              <wp:posOffset>6671310</wp:posOffset>
            </wp:positionV>
            <wp:extent cx="1972945" cy="1283335"/>
            <wp:effectExtent l="152400" t="152400" r="160655" b="189865"/>
            <wp:wrapThrough wrapText="bothSides">
              <wp:wrapPolygon edited="0">
                <wp:start x="-834" y="-2565"/>
                <wp:lineTo x="-1668" y="-1710"/>
                <wp:lineTo x="-1668" y="21376"/>
                <wp:lineTo x="-1112" y="24368"/>
                <wp:lineTo x="22525" y="24368"/>
                <wp:lineTo x="23081" y="18810"/>
                <wp:lineTo x="23081" y="5130"/>
                <wp:lineTo x="22525" y="-2565"/>
                <wp:lineTo x="-834" y="-2565"/>
              </wp:wrapPolygon>
            </wp:wrapThrough>
            <wp:docPr id="86" name="Picture 86" descr="Macintosh HD:Users:erinturner:Pictures:Newsletter:photo 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erinturner:Pictures:Newsletter:photo 3 copy.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643" t="23760" r="8537" b="33387"/>
                    <a:stretch/>
                  </pic:blipFill>
                  <pic:spPr bwMode="auto">
                    <a:xfrm>
                      <a:off x="0" y="0"/>
                      <a:ext cx="1972945" cy="1283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CC9">
        <w:rPr>
          <w:noProof/>
        </w:rPr>
        <mc:AlternateContent>
          <mc:Choice Requires="wpg">
            <w:drawing>
              <wp:anchor distT="0" distB="0" distL="114300" distR="114300" simplePos="0" relativeHeight="251788432" behindDoc="0" locked="0" layoutInCell="1" allowOverlap="1" wp14:anchorId="158AF5BC" wp14:editId="62982629">
                <wp:simplePos x="0" y="0"/>
                <wp:positionH relativeFrom="page">
                  <wp:posOffset>2476500</wp:posOffset>
                </wp:positionH>
                <wp:positionV relativeFrom="page">
                  <wp:posOffset>7009130</wp:posOffset>
                </wp:positionV>
                <wp:extent cx="2941955" cy="563245"/>
                <wp:effectExtent l="0" t="0" r="29845" b="20955"/>
                <wp:wrapThrough wrapText="bothSides">
                  <wp:wrapPolygon edited="0">
                    <wp:start x="0" y="0"/>
                    <wp:lineTo x="0" y="21430"/>
                    <wp:lineTo x="21633" y="21430"/>
                    <wp:lineTo x="21633" y="0"/>
                    <wp:lineTo x="0" y="0"/>
                  </wp:wrapPolygon>
                </wp:wrapThrough>
                <wp:docPr id="69" name="Group 69"/>
                <wp:cNvGraphicFramePr/>
                <a:graphic xmlns:a="http://schemas.openxmlformats.org/drawingml/2006/main">
                  <a:graphicData uri="http://schemas.microsoft.com/office/word/2010/wordprocessingGroup">
                    <wpg:wgp>
                      <wpg:cNvGrpSpPr/>
                      <wpg:grpSpPr>
                        <a:xfrm>
                          <a:off x="0" y="0"/>
                          <a:ext cx="2941955" cy="563245"/>
                          <a:chOff x="0" y="0"/>
                          <a:chExt cx="2941955" cy="563245"/>
                        </a:xfrm>
                        <a:extLst>
                          <a:ext uri="{0CCBE362-F206-4b92-989A-16890622DB6E}">
                            <ma14:wrappingTextBoxFlag xmlns:ma14="http://schemas.microsoft.com/office/mac/drawingml/2011/main" val="1"/>
                          </a:ext>
                        </a:extLst>
                      </wpg:grpSpPr>
                      <wps:wsp>
                        <wps:cNvPr id="80" name="Text Box 80"/>
                        <wps:cNvSpPr txBox="1"/>
                        <wps:spPr>
                          <a:xfrm>
                            <a:off x="0" y="0"/>
                            <a:ext cx="2941955" cy="563245"/>
                          </a:xfrm>
                          <a:prstGeom prst="rect">
                            <a:avLst/>
                          </a:prstGeom>
                          <a:noFill/>
                          <a:ln w="28575" cmpd="sng">
                            <a:solidFill>
                              <a:schemeClr val="bg2">
                                <a:lumMod val="75000"/>
                              </a:schemeClr>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05410" y="59690"/>
                            <a:ext cx="2731135" cy="422910"/>
                          </a:xfrm>
                          <a:prstGeom prst="rect">
                            <a:avLst/>
                          </a:prstGeom>
                          <a:noFill/>
                          <a:ln>
                            <a:noFill/>
                          </a:ln>
                          <a:effectLst/>
                          <a:extLst>
                            <a:ext uri="{C572A759-6A51-4108-AA02-DFA0A04FC94B}">
                              <ma14:wrappingTextBoxFlag xmlns:ma14="http://schemas.microsoft.com/office/mac/drawingml/2011/main"/>
                            </a:ext>
                          </a:extLst>
                        </wps:spPr>
                        <wps:txbx>
                          <w:txbxContent>
                            <w:p w14:paraId="6CF1E0A9" w14:textId="02DB99BA" w:rsidR="00904BA2" w:rsidRPr="0022484A" w:rsidRDefault="00904BA2">
                              <w:pPr>
                                <w:rPr>
                                  <w:rFonts w:ascii="Chalkduster" w:hAnsi="Chalkduster"/>
                                  <w:color w:val="FD9320" w:themeColor="accent1"/>
                                  <w:sz w:val="52"/>
                                  <w:szCs w:val="52"/>
                                </w:rPr>
                              </w:pPr>
                              <w:r w:rsidRPr="0022484A">
                                <w:rPr>
                                  <w:rFonts w:ascii="Chalkduster" w:hAnsi="Chalkduster"/>
                                  <w:color w:val="FD9320" w:themeColor="accent1"/>
                                  <w:sz w:val="52"/>
                                  <w:szCs w:val="52"/>
                                </w:rPr>
                                <w:t>Photo Gallery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9" o:spid="_x0000_s1091" style="position:absolute;margin-left:195pt;margin-top:551.9pt;width:231.65pt;height:44.35pt;z-index:251788432;mso-position-horizontal-relative:page;mso-position-vertical-relative:page" coordsize="2941955,563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" mv:complextextbox="1">
                <v:shape id="Text Box 80" o:spid="_x0000_s1092" type="#_x0000_t202" style="position:absolute;width:2941955;height:563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VTwwQAA&#10;ANsAAAAPAAAAZHJzL2Rvd25yZXYueG1sRE+7asMwFN0L/QdxC9kauRkc40QxxaWQQoY8h2wX68Z2&#10;al25lhorfx8NhY6H814WwXTiRoNrLSt4myYgiCurW64VHA+frxkI55E1dpZJwZ0cFKvnpyXm2o68&#10;o9ve1yKGsMtRQeN9n0vpqoYMuqntiSN3sYNBH+FQSz3gGMNNJ2dJkkqDLceGBnsqG6q+979GwU9K&#10;5TnMN1sXxtM1pY8q+xo3Sk1ewvsChKfg/8V/7rVWkMX18Uv8A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lU8MEAAADbAAAADwAAAAAAAAAAAAAAAACXAgAAZHJzL2Rvd25y&#10;ZXYueG1sUEsFBgAAAAAEAAQA9QAAAIUDAAAAAA==&#10;" mv:complextextbox="1" filled="f" strokecolor="#6a962b [2414]" strokeweight="2.25pt"/>
                <v:shape id="Text Box 68" o:spid="_x0000_s1093" type="#_x0000_t202" style="position:absolute;left:105410;top:59690;width:2731135;height:422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inset="0,0,0,0">
                    <w:txbxContent>
                      <w:p w14:paraId="6CF1E0A9" w14:textId="02DB99BA" w:rsidR="00904BA2" w:rsidRPr="0022484A" w:rsidRDefault="00904BA2">
                        <w:pPr>
                          <w:rPr>
                            <w:rFonts w:ascii="Chalkduster" w:hAnsi="Chalkduster"/>
                            <w:color w:val="FD9320" w:themeColor="accent1"/>
                            <w:sz w:val="52"/>
                            <w:szCs w:val="52"/>
                          </w:rPr>
                        </w:pPr>
                        <w:r w:rsidRPr="0022484A">
                          <w:rPr>
                            <w:rFonts w:ascii="Chalkduster" w:hAnsi="Chalkduster"/>
                            <w:color w:val="FD9320" w:themeColor="accent1"/>
                            <w:sz w:val="52"/>
                            <w:szCs w:val="52"/>
                          </w:rPr>
                          <w:t>Photo Gallery</w:t>
                        </w:r>
                      </w:p>
                    </w:txbxContent>
                  </v:textbox>
                </v:shape>
                <w10:wrap type="through" anchorx="page" anchory="page"/>
              </v:group>
            </w:pict>
          </mc:Fallback>
        </mc:AlternateContent>
      </w:r>
      <w:r w:rsidR="0022484A">
        <w:rPr>
          <w:noProof/>
        </w:rPr>
        <w:drawing>
          <wp:anchor distT="0" distB="0" distL="114300" distR="114300" simplePos="0" relativeHeight="251764880" behindDoc="0" locked="0" layoutInCell="1" allowOverlap="1" wp14:anchorId="7925BABF" wp14:editId="0365BE82">
            <wp:simplePos x="0" y="0"/>
            <wp:positionH relativeFrom="page">
              <wp:posOffset>4237990</wp:posOffset>
            </wp:positionH>
            <wp:positionV relativeFrom="page">
              <wp:posOffset>7807325</wp:posOffset>
            </wp:positionV>
            <wp:extent cx="1489710" cy="1744980"/>
            <wp:effectExtent l="152400" t="152400" r="161290" b="185420"/>
            <wp:wrapTight wrapText="bothSides">
              <wp:wrapPolygon edited="0">
                <wp:start x="-1473" y="-1886"/>
                <wp:lineTo x="-2210" y="-1258"/>
                <wp:lineTo x="-2210" y="18865"/>
                <wp:lineTo x="-1473" y="23581"/>
                <wp:lineTo x="22834" y="23581"/>
                <wp:lineTo x="23570" y="18865"/>
                <wp:lineTo x="23570" y="3773"/>
                <wp:lineTo x="22834" y="-943"/>
                <wp:lineTo x="22834" y="-1886"/>
                <wp:lineTo x="-1473" y="-1886"/>
              </wp:wrapPolygon>
            </wp:wrapTight>
            <wp:docPr id="72" name="Picture 72" descr="Macintosh HD:Users:erinturner:Pictures:Newsletter:photo-7.JPG"/>
            <wp:cNvGraphicFramePr/>
            <a:graphic xmlns:a="http://schemas.openxmlformats.org/drawingml/2006/main">
              <a:graphicData uri="http://schemas.openxmlformats.org/drawingml/2006/picture">
                <pic:pic xmlns:pic="http://schemas.openxmlformats.org/drawingml/2006/picture">
                  <pic:nvPicPr>
                    <pic:cNvPr id="72" name="Picture 72" descr="Macintosh HD:Users:erinturner:Pictures:Newsletter:photo-7.JPG"/>
                    <pic:cNvPicPr/>
                  </pic:nvPicPr>
                  <pic:blipFill rotWithShape="1">
                    <a:blip r:embed="rId29">
                      <a:extLst>
                        <a:ext uri="{28A0092B-C50C-407E-A947-70E740481C1C}">
                          <a14:useLocalDpi xmlns:a14="http://schemas.microsoft.com/office/drawing/2010/main" val="0"/>
                        </a:ext>
                      </a:extLst>
                    </a:blip>
                    <a:srcRect t="8324"/>
                    <a:stretch/>
                  </pic:blipFill>
                  <pic:spPr bwMode="auto">
                    <a:xfrm>
                      <a:off x="0" y="0"/>
                      <a:ext cx="1489710" cy="1744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84A">
        <w:rPr>
          <w:noProof/>
        </w:rPr>
        <w:drawing>
          <wp:anchor distT="0" distB="0" distL="114300" distR="114300" simplePos="0" relativeHeight="251786384" behindDoc="0" locked="0" layoutInCell="1" allowOverlap="1" wp14:anchorId="0AF2D376" wp14:editId="4D17289D">
            <wp:simplePos x="0" y="0"/>
            <wp:positionH relativeFrom="page">
              <wp:posOffset>2348865</wp:posOffset>
            </wp:positionH>
            <wp:positionV relativeFrom="page">
              <wp:posOffset>7899400</wp:posOffset>
            </wp:positionV>
            <wp:extent cx="1946275" cy="1520825"/>
            <wp:effectExtent l="212725" t="193675" r="222250" b="247650"/>
            <wp:wrapThrough wrapText="bothSides">
              <wp:wrapPolygon edited="0">
                <wp:start x="-1766" y="4161"/>
                <wp:lineTo x="-2429" y="23275"/>
                <wp:lineTo x="6584" y="23862"/>
                <wp:lineTo x="20443" y="23873"/>
                <wp:lineTo x="23321" y="23090"/>
                <wp:lineTo x="23506" y="20214"/>
                <wp:lineTo x="22968" y="19795"/>
                <wp:lineTo x="21802" y="-1684"/>
                <wp:lineTo x="8248" y="-2024"/>
                <wp:lineTo x="-1397" y="-1592"/>
                <wp:lineTo x="-1766" y="4161"/>
              </wp:wrapPolygon>
            </wp:wrapThrough>
            <wp:docPr id="84" name="Picture 84" descr="Macintosh HD:Users:erinturner:Pictures:Newsletter:photo 1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erinturner:Pictures:Newsletter:photo 1 copy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117884">
                      <a:off x="0" y="0"/>
                      <a:ext cx="1946275" cy="152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484A">
        <w:rPr>
          <w:noProof/>
        </w:rPr>
        <w:drawing>
          <wp:anchor distT="0" distB="0" distL="114300" distR="114300" simplePos="0" relativeHeight="251784336" behindDoc="0" locked="0" layoutInCell="1" allowOverlap="1" wp14:anchorId="09519E12" wp14:editId="41129C50">
            <wp:simplePos x="0" y="0"/>
            <wp:positionH relativeFrom="page">
              <wp:posOffset>476250</wp:posOffset>
            </wp:positionH>
            <wp:positionV relativeFrom="page">
              <wp:posOffset>8004810</wp:posOffset>
            </wp:positionV>
            <wp:extent cx="1930400" cy="1612900"/>
            <wp:effectExtent l="228600" t="203200" r="203200" b="241300"/>
            <wp:wrapThrough wrapText="bothSides">
              <wp:wrapPolygon edited="0">
                <wp:start x="20900" y="-1955"/>
                <wp:lineTo x="-1825" y="-3063"/>
                <wp:lineTo x="-1579" y="23546"/>
                <wp:lineTo x="974" y="23747"/>
                <wp:lineTo x="1295" y="23091"/>
                <wp:lineTo x="23072" y="20715"/>
                <wp:lineTo x="23117" y="4356"/>
                <wp:lineTo x="22602" y="-1821"/>
                <wp:lineTo x="20900" y="-1955"/>
              </wp:wrapPolygon>
            </wp:wrapThrough>
            <wp:docPr id="82" name="Picture 82" descr="Macintosh HD:Users:erinturner:Pictures:Newsletter:photo 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erinturner:Pictures:Newsletter:photo 1-3 copy.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8249" t="12576" r="3237"/>
                    <a:stretch/>
                  </pic:blipFill>
                  <pic:spPr bwMode="auto">
                    <a:xfrm rot="21374138">
                      <a:off x="0" y="0"/>
                      <a:ext cx="193040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84A">
        <w:rPr>
          <w:noProof/>
        </w:rPr>
        <w:drawing>
          <wp:anchor distT="0" distB="0" distL="114300" distR="114300" simplePos="0" relativeHeight="251766928" behindDoc="0" locked="0" layoutInCell="1" allowOverlap="1" wp14:anchorId="10C7D1D7" wp14:editId="42812FB6">
            <wp:simplePos x="0" y="0"/>
            <wp:positionH relativeFrom="page">
              <wp:posOffset>5861050</wp:posOffset>
            </wp:positionH>
            <wp:positionV relativeFrom="page">
              <wp:posOffset>7807325</wp:posOffset>
            </wp:positionV>
            <wp:extent cx="1466215" cy="1744980"/>
            <wp:effectExtent l="228600" t="177800" r="235585" b="236220"/>
            <wp:wrapTight wrapText="bothSides">
              <wp:wrapPolygon edited="0">
                <wp:start x="-2149" y="-1488"/>
                <wp:lineTo x="-2333" y="19322"/>
                <wp:lineTo x="-2579" y="20911"/>
                <wp:lineTo x="20100" y="23077"/>
                <wp:lineTo x="20151" y="23704"/>
                <wp:lineTo x="23138" y="23533"/>
                <wp:lineTo x="23799" y="17823"/>
                <wp:lineTo x="23763" y="-1084"/>
                <wp:lineTo x="19555" y="-2103"/>
                <wp:lineTo x="4944" y="-1895"/>
                <wp:lineTo x="-2149" y="-1488"/>
              </wp:wrapPolygon>
            </wp:wrapTight>
            <wp:docPr id="71" name="Picture 71" descr="Macintosh HD:Users:erinturner:Pictures:Newsletter:ouch.jpg"/>
            <wp:cNvGraphicFramePr/>
            <a:graphic xmlns:a="http://schemas.openxmlformats.org/drawingml/2006/main">
              <a:graphicData uri="http://schemas.openxmlformats.org/drawingml/2006/picture">
                <pic:pic xmlns:pic="http://schemas.openxmlformats.org/drawingml/2006/picture">
                  <pic:nvPicPr>
                    <pic:cNvPr id="71" name="Picture 71" descr="Macintosh HD:Users:erinturner:Pictures:Newsletter:ouch.jpg"/>
                    <pic:cNvPicPr/>
                  </pic:nvPicPr>
                  <pic:blipFill rotWithShape="1">
                    <a:blip r:embed="rId32">
                      <a:extLst>
                        <a:ext uri="{28A0092B-C50C-407E-A947-70E740481C1C}">
                          <a14:useLocalDpi xmlns:a14="http://schemas.microsoft.com/office/drawing/2010/main" val="0"/>
                        </a:ext>
                      </a:extLst>
                    </a:blip>
                    <a:srcRect t="4701" r="13786" b="20597"/>
                    <a:stretch/>
                  </pic:blipFill>
                  <pic:spPr bwMode="auto">
                    <a:xfrm rot="234344">
                      <a:off x="0" y="0"/>
                      <a:ext cx="1466215" cy="1744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79A">
        <w:rPr>
          <w:noProof/>
        </w:rPr>
        <mc:AlternateContent>
          <mc:Choice Requires="wps">
            <w:drawing>
              <wp:anchor distT="0" distB="0" distL="114300" distR="114300" simplePos="0" relativeHeight="251744400" behindDoc="0" locked="0" layoutInCell="1" allowOverlap="1" wp14:anchorId="4ED4DA29" wp14:editId="57D1B32C">
                <wp:simplePos x="0" y="0"/>
                <wp:positionH relativeFrom="page">
                  <wp:posOffset>476250</wp:posOffset>
                </wp:positionH>
                <wp:positionV relativeFrom="page">
                  <wp:posOffset>779780</wp:posOffset>
                </wp:positionV>
                <wp:extent cx="3209290" cy="381000"/>
                <wp:effectExtent l="0" t="0" r="0" b="0"/>
                <wp:wrapTight wrapText="bothSides">
                  <wp:wrapPolygon edited="0">
                    <wp:start x="171" y="0"/>
                    <wp:lineTo x="171" y="20160"/>
                    <wp:lineTo x="21198" y="20160"/>
                    <wp:lineTo x="21198" y="0"/>
                    <wp:lineTo x="171" y="0"/>
                  </wp:wrapPolygon>
                </wp:wrapTight>
                <wp:docPr id="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94C6F7" w14:textId="42D6A72D" w:rsidR="00904BA2" w:rsidRPr="00E6379A" w:rsidRDefault="00904BA2" w:rsidP="007C1373">
                            <w:pPr>
                              <w:pStyle w:val="Heading1"/>
                              <w:rPr>
                                <w:szCs w:val="48"/>
                              </w:rPr>
                            </w:pPr>
                            <w:r w:rsidRPr="00E6379A">
                              <w:rPr>
                                <w:szCs w:val="48"/>
                              </w:rPr>
                              <w:t>Meet the Coach!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margin-left:37.5pt;margin-top:61.4pt;width:252.7pt;height:30pt;z-index:25174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" filled="f" stroked="f">
                <v:textbox inset=",0,,0">
                  <w:txbxContent>
                    <w:p w14:paraId="5594C6F7" w14:textId="42D6A72D" w:rsidR="00904BA2" w:rsidRPr="00E6379A" w:rsidRDefault="00904BA2" w:rsidP="007C1373">
                      <w:pPr>
                        <w:pStyle w:val="Heading1"/>
                        <w:rPr>
                          <w:szCs w:val="48"/>
                        </w:rPr>
                      </w:pPr>
                      <w:r w:rsidRPr="00E6379A">
                        <w:rPr>
                          <w:szCs w:val="48"/>
                        </w:rPr>
                        <w:t>Meet the Coach!</w:t>
                      </w:r>
                    </w:p>
                  </w:txbxContent>
                </v:textbox>
                <w10:wrap type="tight" anchorx="page" anchory="page"/>
              </v:shape>
            </w:pict>
          </mc:Fallback>
        </mc:AlternateContent>
      </w:r>
      <w:r w:rsidR="00E6379A">
        <w:rPr>
          <w:noProof/>
        </w:rPr>
        <mc:AlternateContent>
          <mc:Choice Requires="wps">
            <w:drawing>
              <wp:anchor distT="0" distB="0" distL="114300" distR="114300" simplePos="0" relativeHeight="251746448" behindDoc="0" locked="0" layoutInCell="1" allowOverlap="1" wp14:anchorId="0D8A7C79" wp14:editId="3DDC3386">
                <wp:simplePos x="0" y="0"/>
                <wp:positionH relativeFrom="page">
                  <wp:posOffset>788035</wp:posOffset>
                </wp:positionH>
                <wp:positionV relativeFrom="page">
                  <wp:posOffset>1160780</wp:posOffset>
                </wp:positionV>
                <wp:extent cx="3449955" cy="381000"/>
                <wp:effectExtent l="0" t="0" r="0" b="0"/>
                <wp:wrapThrough wrapText="bothSides">
                  <wp:wrapPolygon edited="0">
                    <wp:start x="159" y="0"/>
                    <wp:lineTo x="159" y="20160"/>
                    <wp:lineTo x="21310" y="20160"/>
                    <wp:lineTo x="21310" y="0"/>
                    <wp:lineTo x="159" y="0"/>
                  </wp:wrapPolygon>
                </wp:wrapThrough>
                <wp:docPr id="143" name="Text Box 143"/>
                <wp:cNvGraphicFramePr/>
                <a:graphic xmlns:a="http://schemas.openxmlformats.org/drawingml/2006/main">
                  <a:graphicData uri="http://schemas.microsoft.com/office/word/2010/wordprocessingShape">
                    <wps:wsp>
                      <wps:cNvSpPr txBox="1"/>
                      <wps:spPr>
                        <a:xfrm>
                          <a:off x="0" y="0"/>
                          <a:ext cx="3449955" cy="381000"/>
                        </a:xfrm>
                        <a:prstGeom prst="rect">
                          <a:avLst/>
                        </a:prstGeom>
                        <a:noFill/>
                        <a:ln>
                          <a:noFill/>
                        </a:ln>
                        <a:effectLst/>
                        <a:extLst>
                          <a:ext uri="{C572A759-6A51-4108-AA02-DFA0A04FC94B}">
                            <ma14:wrappingTextBoxFlag xmlns:ma14="http://schemas.microsoft.com/office/mac/drawingml/2011/main" val="1"/>
                          </a:ext>
                        </a:extLst>
                      </wps:spPr>
                      <wps:txbx>
                        <w:txbxContent>
                          <w:p w14:paraId="3222DB79" w14:textId="27A6731E" w:rsidR="00904BA2" w:rsidRPr="00F52C54" w:rsidRDefault="00904BA2" w:rsidP="00E6379A">
                            <w:pPr>
                              <w:pStyle w:val="Heading2"/>
                              <w:jc w:val="center"/>
                              <w:rPr>
                                <w:noProof/>
                              </w:rPr>
                            </w:pPr>
                            <w:proofErr w:type="spellStart"/>
                            <w:r>
                              <w:rPr>
                                <w:color w:val="FFFFFF" w:themeColor="background1"/>
                                <w:sz w:val="32"/>
                                <w:szCs w:val="32"/>
                              </w:rPr>
                              <w:t>Kaitlyn</w:t>
                            </w:r>
                            <w:proofErr w:type="spellEnd"/>
                            <w:r>
                              <w:rPr>
                                <w:color w:val="FFFFFF" w:themeColor="background1"/>
                                <w:sz w:val="32"/>
                                <w:szCs w:val="32"/>
                              </w:rPr>
                              <w:t xml:space="preserve"> Hunt</w:t>
                            </w:r>
                            <w:r w:rsidRPr="00E6379A">
                              <w:rPr>
                                <w:color w:val="FFFFFF" w:themeColor="background1"/>
                                <w:sz w:val="32"/>
                                <w:szCs w:val="32"/>
                              </w:rPr>
                              <w:t xml:space="preserve"> – T&amp;T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95" type="#_x0000_t202" style="position:absolute;margin-left:62.05pt;margin-top:91.4pt;width:271.65pt;height:30pt;z-index:25174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" mv:complextextbox="1" filled="f" stroked="f">
                <v:textbox>
                  <w:txbxContent>
                    <w:p w14:paraId="3222DB79" w14:textId="27A6731E" w:rsidR="00904BA2" w:rsidRPr="00F52C54" w:rsidRDefault="00904BA2" w:rsidP="00E6379A">
                      <w:pPr>
                        <w:pStyle w:val="Heading2"/>
                        <w:jc w:val="center"/>
                        <w:rPr>
                          <w:noProof/>
                        </w:rPr>
                      </w:pPr>
                      <w:proofErr w:type="spellStart"/>
                      <w:r>
                        <w:rPr>
                          <w:color w:val="FFFFFF" w:themeColor="background1"/>
                          <w:sz w:val="32"/>
                          <w:szCs w:val="32"/>
                        </w:rPr>
                        <w:t>Kaitlyn</w:t>
                      </w:r>
                      <w:proofErr w:type="spellEnd"/>
                      <w:r>
                        <w:rPr>
                          <w:color w:val="FFFFFF" w:themeColor="background1"/>
                          <w:sz w:val="32"/>
                          <w:szCs w:val="32"/>
                        </w:rPr>
                        <w:t xml:space="preserve"> Hunt</w:t>
                      </w:r>
                      <w:r w:rsidRPr="00E6379A">
                        <w:rPr>
                          <w:color w:val="FFFFFF" w:themeColor="background1"/>
                          <w:sz w:val="32"/>
                          <w:szCs w:val="32"/>
                        </w:rPr>
                        <w:t xml:space="preserve"> – T&amp;T Coach</w:t>
                      </w:r>
                    </w:p>
                  </w:txbxContent>
                </v:textbox>
                <w10:wrap type="through" anchorx="page" anchory="page"/>
              </v:shape>
            </w:pict>
          </mc:Fallback>
        </mc:AlternateContent>
      </w:r>
      <w:r w:rsidR="00E6379A">
        <w:rPr>
          <w:noProof/>
        </w:rPr>
        <mc:AlternateContent>
          <mc:Choice Requires="wps">
            <w:drawing>
              <wp:anchor distT="0" distB="0" distL="114300" distR="114300" simplePos="0" relativeHeight="251743376" behindDoc="0" locked="0" layoutInCell="1" allowOverlap="1" wp14:anchorId="58220414" wp14:editId="10CFB635">
                <wp:simplePos x="0" y="0"/>
                <wp:positionH relativeFrom="page">
                  <wp:posOffset>365760</wp:posOffset>
                </wp:positionH>
                <wp:positionV relativeFrom="page">
                  <wp:posOffset>749300</wp:posOffset>
                </wp:positionV>
                <wp:extent cx="7040880" cy="797560"/>
                <wp:effectExtent l="50800" t="25400" r="71120" b="91440"/>
                <wp:wrapThrough wrapText="bothSides">
                  <wp:wrapPolygon edited="0">
                    <wp:start x="-156" y="-688"/>
                    <wp:lineTo x="-156" y="23389"/>
                    <wp:lineTo x="21740" y="23389"/>
                    <wp:lineTo x="21740" y="-688"/>
                    <wp:lineTo x="-156" y="-688"/>
                  </wp:wrapPolygon>
                </wp:wrapThrough>
                <wp:docPr id="142" name="Rectangle 142"/>
                <wp:cNvGraphicFramePr/>
                <a:graphic xmlns:a="http://schemas.openxmlformats.org/drawingml/2006/main">
                  <a:graphicData uri="http://schemas.microsoft.com/office/word/2010/wordprocessingShape">
                    <wps:wsp>
                      <wps:cNvSpPr/>
                      <wps:spPr>
                        <a:xfrm>
                          <a:off x="0" y="0"/>
                          <a:ext cx="7040880" cy="797560"/>
                        </a:xfrm>
                        <a:prstGeom prst="rect">
                          <a:avLst/>
                        </a:prstGeom>
                        <a:solidFill>
                          <a:schemeClr val="accent1"/>
                        </a:solid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 o:spid="_x0000_s1026" style="position:absolute;margin-left:28.8pt;margin-top:59pt;width:554.4pt;height:62.8pt;z-index:2517433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" fillcolor="#fd9320 [3204]" strokecolor="#fd9320 [3204]">
                <v:shadow on="t" opacity="22937f" mv:blur="40000f" origin=",.5" offset="0,23000emu"/>
                <w10:wrap type="through" anchorx="page" anchory="page"/>
              </v:rect>
            </w:pict>
          </mc:Fallback>
        </mc:AlternateContent>
      </w:r>
      <w:r w:rsidR="00C57899">
        <w:rPr>
          <w:noProof/>
        </w:rPr>
        <mc:AlternateContent>
          <mc:Choice Requires="wps">
            <w:drawing>
              <wp:anchor distT="0" distB="0" distL="114300" distR="114300" simplePos="0" relativeHeight="251715728" behindDoc="0" locked="0" layoutInCell="1" allowOverlap="1" wp14:anchorId="6DB6CE39" wp14:editId="3E397C27">
                <wp:simplePos x="0" y="0"/>
                <wp:positionH relativeFrom="page">
                  <wp:posOffset>5730240</wp:posOffset>
                </wp:positionH>
                <wp:positionV relativeFrom="page">
                  <wp:posOffset>466090</wp:posOffset>
                </wp:positionV>
                <wp:extent cx="1597660" cy="175260"/>
                <wp:effectExtent l="0" t="0" r="2540" b="2540"/>
                <wp:wrapThrough wrapText="bothSides">
                  <wp:wrapPolygon edited="0">
                    <wp:start x="0" y="0"/>
                    <wp:lineTo x="0" y="18783"/>
                    <wp:lineTo x="21291" y="18783"/>
                    <wp:lineTo x="21291" y="0"/>
                    <wp:lineTo x="0" y="0"/>
                  </wp:wrapPolygon>
                </wp:wrapThrough>
                <wp:docPr id="175" name="Text Box 175"/>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149E65" w14:textId="77777777" w:rsidR="00904BA2" w:rsidRDefault="00904BA2" w:rsidP="00C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5" o:spid="_x0000_s1096" type="#_x0000_t202" style="position:absolute;margin-left:451.2pt;margin-top:36.7pt;width:125.8pt;height:13.8pt;z-index:251715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" mv:complextextbox="1" fillcolor="white [3212]" stroked="f">
                <v:textbox>
                  <w:txbxContent>
                    <w:p w14:paraId="2F149E65" w14:textId="77777777" w:rsidR="00904BA2" w:rsidRDefault="00904BA2" w:rsidP="00C57899"/>
                  </w:txbxContent>
                </v:textbox>
                <w10:wrap type="through" anchorx="page" anchory="page"/>
              </v:shape>
            </w:pict>
          </mc:Fallback>
        </mc:AlternateContent>
      </w:r>
      <w:r w:rsidR="00C57899">
        <w:rPr>
          <w:noProof/>
        </w:rPr>
        <mc:AlternateContent>
          <mc:Choice Requires="wps">
            <w:drawing>
              <wp:anchor distT="0" distB="0" distL="114300" distR="114300" simplePos="0" relativeHeight="251713680" behindDoc="0" locked="0" layoutInCell="1" allowOverlap="1" wp14:anchorId="37F86E62" wp14:editId="53334D30">
                <wp:simplePos x="0" y="0"/>
                <wp:positionH relativeFrom="page">
                  <wp:posOffset>640715</wp:posOffset>
                </wp:positionH>
                <wp:positionV relativeFrom="page">
                  <wp:posOffset>473710</wp:posOffset>
                </wp:positionV>
                <wp:extent cx="1597660" cy="175260"/>
                <wp:effectExtent l="0" t="0" r="2540" b="2540"/>
                <wp:wrapThrough wrapText="bothSides">
                  <wp:wrapPolygon edited="0">
                    <wp:start x="0" y="0"/>
                    <wp:lineTo x="0" y="18783"/>
                    <wp:lineTo x="21291" y="18783"/>
                    <wp:lineTo x="21291" y="0"/>
                    <wp:lineTo x="0" y="0"/>
                  </wp:wrapPolygon>
                </wp:wrapThrough>
                <wp:docPr id="174" name="Text Box 174"/>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2770AF" w14:textId="77777777" w:rsidR="00904BA2" w:rsidRDefault="00904BA2" w:rsidP="00C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4" o:spid="_x0000_s1097" type="#_x0000_t202" style="position:absolute;margin-left:50.45pt;margin-top:37.3pt;width:125.8pt;height:13.8pt;z-index:251713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" mv:complextextbox="1" fillcolor="white [3212]" stroked="f">
                <v:textbox>
                  <w:txbxContent>
                    <w:p w14:paraId="762770AF" w14:textId="77777777" w:rsidR="00904BA2" w:rsidRDefault="00904BA2" w:rsidP="00C57899"/>
                  </w:txbxContent>
                </v:textbox>
                <w10:wrap type="through" anchorx="page" anchory="page"/>
              </v:shape>
            </w:pict>
          </mc:Fallback>
        </mc:AlternateContent>
      </w:r>
      <w:r w:rsidR="00696EB4">
        <w:br w:type="page"/>
      </w:r>
      <w:r w:rsidR="00294CC9">
        <w:rPr>
          <w:noProof/>
        </w:rPr>
        <w:lastRenderedPageBreak/>
        <mc:AlternateContent>
          <mc:Choice Requires="wpg">
            <w:drawing>
              <wp:anchor distT="0" distB="0" distL="114300" distR="114300" simplePos="0" relativeHeight="251661456" behindDoc="0" locked="0" layoutInCell="1" allowOverlap="1" wp14:anchorId="7D9190D5" wp14:editId="083CA2AB">
                <wp:simplePos x="0" y="0"/>
                <wp:positionH relativeFrom="page">
                  <wp:posOffset>548640</wp:posOffset>
                </wp:positionH>
                <wp:positionV relativeFrom="page">
                  <wp:posOffset>1391285</wp:posOffset>
                </wp:positionV>
                <wp:extent cx="3291840" cy="9217025"/>
                <wp:effectExtent l="0" t="0" r="0" b="3175"/>
                <wp:wrapThrough wrapText="bothSides">
                  <wp:wrapPolygon edited="0">
                    <wp:start x="167" y="0"/>
                    <wp:lineTo x="167" y="21548"/>
                    <wp:lineTo x="21167" y="21548"/>
                    <wp:lineTo x="21167" y="0"/>
                    <wp:lineTo x="167" y="0"/>
                  </wp:wrapPolygon>
                </wp:wrapThrough>
                <wp:docPr id="756" name="Group 756"/>
                <wp:cNvGraphicFramePr/>
                <a:graphic xmlns:a="http://schemas.openxmlformats.org/drawingml/2006/main">
                  <a:graphicData uri="http://schemas.microsoft.com/office/word/2010/wordprocessingGroup">
                    <wpg:wgp>
                      <wpg:cNvGrpSpPr/>
                      <wpg:grpSpPr>
                        <a:xfrm>
                          <a:off x="0" y="0"/>
                          <a:ext cx="3291840" cy="9217025"/>
                          <a:chOff x="0" y="0"/>
                          <a:chExt cx="3291840" cy="9217025"/>
                        </a:xfrm>
                        <a:extLst>
                          <a:ext uri="{0CCBE362-F206-4b92-989A-16890622DB6E}">
                            <ma14:wrappingTextBoxFlag xmlns:ma14="http://schemas.microsoft.com/office/mac/drawingml/2011/main" val="1"/>
                          </a:ext>
                        </a:extLst>
                      </wpg:grpSpPr>
                      <wps:wsp>
                        <wps:cNvPr id="46" name="Text Box 84"/>
                        <wps:cNvSpPr txBox="1">
                          <a:spLocks noChangeArrowheads="1"/>
                        </wps:cNvSpPr>
                        <wps:spPr bwMode="auto">
                          <a:xfrm>
                            <a:off x="0" y="0"/>
                            <a:ext cx="3291840" cy="921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0" name="Text Box 70"/>
                        <wps:cNvSpPr txBox="1"/>
                        <wps:spPr>
                          <a:xfrm>
                            <a:off x="91440" y="0"/>
                            <a:ext cx="3108960" cy="507365"/>
                          </a:xfrm>
                          <a:prstGeom prst="rect">
                            <a:avLst/>
                          </a:prstGeom>
                          <a:noFill/>
                          <a:ln>
                            <a:noFill/>
                          </a:ln>
                          <a:effectLst/>
                          <a:extLst>
                            <a:ext uri="{C572A759-6A51-4108-AA02-DFA0A04FC94B}">
                              <ma14:wrappingTextBoxFlag xmlns:ma14="http://schemas.microsoft.com/office/mac/drawingml/2011/main"/>
                            </a:ext>
                          </a:extLst>
                        </wps:spPr>
                        <wps:txbx id="35">
                          <w:txbxContent>
                            <w:p w14:paraId="37392376" w14:textId="5BAA7549" w:rsidR="00904BA2" w:rsidRDefault="00904BA2" w:rsidP="00F75A62">
                              <w:pPr>
                                <w:pStyle w:val="BodyText"/>
                                <w:spacing w:line="276" w:lineRule="auto"/>
                                <w:rPr>
                                  <w:b/>
                                  <w:color w:val="FD9320" w:themeColor="accent1"/>
                                </w:rPr>
                              </w:pPr>
                              <w:r w:rsidRPr="00F50364">
                                <w:rPr>
                                  <w:b/>
                                  <w:color w:val="FD9320" w:themeColor="accent1"/>
                                </w:rPr>
                                <w:t>Top Star T&amp;T – Mar 1</w:t>
                              </w:r>
                              <w:r w:rsidRPr="00F50364">
                                <w:rPr>
                                  <w:b/>
                                  <w:color w:val="FD9320" w:themeColor="accent1"/>
                                  <w:vertAlign w:val="superscript"/>
                                </w:rPr>
                                <w:t>st</w:t>
                              </w:r>
                              <w:r w:rsidRPr="00F50364">
                                <w:rPr>
                                  <w:b/>
                                  <w:color w:val="FD9320" w:themeColor="accent1"/>
                                </w:rPr>
                                <w:t xml:space="preserve"> &amp; 2</w:t>
                              </w:r>
                              <w:r w:rsidRPr="00F50364">
                                <w:rPr>
                                  <w:b/>
                                  <w:color w:val="FD9320" w:themeColor="accent1"/>
                                  <w:vertAlign w:val="superscript"/>
                                </w:rPr>
                                <w:t>nd</w:t>
                              </w:r>
                              <w:r w:rsidRPr="00F50364">
                                <w:rPr>
                                  <w:b/>
                                  <w:color w:val="FD9320" w:themeColor="accent1"/>
                                </w:rPr>
                                <w:t xml:space="preserve"> – Chicago, IL</w:t>
                              </w:r>
                              <w:r>
                                <w:rPr>
                                  <w:b/>
                                  <w:color w:val="FD9320" w:themeColor="accent1"/>
                                </w:rPr>
                                <w:t xml:space="preserve"> </w:t>
                              </w:r>
                              <w:r w:rsidRPr="00904BA2">
                                <w:rPr>
                                  <w:color w:val="FD9320" w:themeColor="accent1"/>
                                </w:rPr>
                                <w:t>(Look who got 5</w:t>
                              </w:r>
                              <w:r w:rsidRPr="00904BA2">
                                <w:rPr>
                                  <w:color w:val="FD9320" w:themeColor="accent1"/>
                                  <w:vertAlign w:val="superscript"/>
                                </w:rPr>
                                <w:t>th</w:t>
                              </w:r>
                              <w:r w:rsidRPr="00904BA2">
                                <w:rPr>
                                  <w:color w:val="FD9320" w:themeColor="accent1"/>
                                </w:rPr>
                                <w:t xml:space="preserve"> place or higher!)</w:t>
                              </w:r>
                            </w:p>
                            <w:p w14:paraId="163FB065" w14:textId="71C947AB" w:rsidR="00904BA2" w:rsidRDefault="00904BA2" w:rsidP="00F75A62">
                              <w:pPr>
                                <w:pStyle w:val="BodyText"/>
                                <w:spacing w:line="276" w:lineRule="auto"/>
                                <w:rPr>
                                  <w:color w:val="auto"/>
                                </w:rPr>
                              </w:pPr>
                              <w:r>
                                <w:rPr>
                                  <w:color w:val="auto"/>
                                </w:rPr>
                                <w:t>-Delaney Walsh:  1</w:t>
                              </w:r>
                              <w:r w:rsidRPr="00E3502B">
                                <w:rPr>
                                  <w:color w:val="auto"/>
                                  <w:vertAlign w:val="superscript"/>
                                </w:rPr>
                                <w:t>st</w:t>
                              </w:r>
                              <w:r>
                                <w:rPr>
                                  <w:color w:val="auto"/>
                                </w:rPr>
                                <w:t xml:space="preserve"> on trampoline &amp; double mini</w:t>
                              </w:r>
                            </w:p>
                            <w:p w14:paraId="6488DE69" w14:textId="0932E6E6" w:rsidR="00904BA2" w:rsidRDefault="00904BA2" w:rsidP="00F75A62">
                              <w:pPr>
                                <w:pStyle w:val="BodyText"/>
                                <w:spacing w:line="276" w:lineRule="auto"/>
                                <w:rPr>
                                  <w:color w:val="auto"/>
                                </w:rPr>
                              </w:pPr>
                              <w:r>
                                <w:rPr>
                                  <w:color w:val="auto"/>
                                </w:rPr>
                                <w:t>-Abby Dunham:  2</w:t>
                              </w:r>
                              <w:r w:rsidRPr="00E3502B">
                                <w:rPr>
                                  <w:color w:val="auto"/>
                                  <w:vertAlign w:val="superscript"/>
                                </w:rPr>
                                <w:t>nd</w:t>
                              </w:r>
                              <w:r>
                                <w:rPr>
                                  <w:color w:val="auto"/>
                                </w:rPr>
                                <w:t xml:space="preserve"> on trampoline &amp; double mini</w:t>
                              </w:r>
                            </w:p>
                            <w:p w14:paraId="79DB1612" w14:textId="774F72E4" w:rsidR="00904BA2" w:rsidRPr="00E3502B" w:rsidRDefault="00904BA2" w:rsidP="00F75A62">
                              <w:pPr>
                                <w:pStyle w:val="BodyText"/>
                                <w:spacing w:line="480" w:lineRule="auto"/>
                                <w:rPr>
                                  <w:color w:val="auto"/>
                                </w:rPr>
                              </w:pPr>
                              <w:r>
                                <w:rPr>
                                  <w:color w:val="auto"/>
                                </w:rPr>
                                <w:t>-Trinity Tapia:  3</w:t>
                              </w:r>
                              <w:r w:rsidRPr="00E3502B">
                                <w:rPr>
                                  <w:color w:val="auto"/>
                                  <w:vertAlign w:val="superscript"/>
                                </w:rPr>
                                <w:t>rd</w:t>
                              </w:r>
                              <w:r>
                                <w:rPr>
                                  <w:color w:val="auto"/>
                                </w:rPr>
                                <w:t xml:space="preserve"> on floor</w:t>
                              </w:r>
                            </w:p>
                            <w:p w14:paraId="184B1628" w14:textId="4C1EAF29" w:rsidR="00904BA2" w:rsidRPr="00F50364" w:rsidRDefault="00904BA2" w:rsidP="00F75A62">
                              <w:pPr>
                                <w:pStyle w:val="BodyText"/>
                                <w:spacing w:line="276" w:lineRule="auto"/>
                                <w:rPr>
                                  <w:b/>
                                  <w:color w:val="FD9320" w:themeColor="accent1"/>
                                </w:rPr>
                              </w:pPr>
                              <w:r w:rsidRPr="00F50364">
                                <w:rPr>
                                  <w:b/>
                                  <w:color w:val="FD9320" w:themeColor="accent1"/>
                                </w:rPr>
                                <w:t>Top Star T&amp;T – Mar 9</w:t>
                              </w:r>
                              <w:r w:rsidRPr="00F50364">
                                <w:rPr>
                                  <w:b/>
                                  <w:color w:val="FD9320" w:themeColor="accent1"/>
                                  <w:vertAlign w:val="superscript"/>
                                </w:rPr>
                                <w:t>th</w:t>
                              </w:r>
                              <w:r w:rsidRPr="00F50364">
                                <w:rPr>
                                  <w:b/>
                                  <w:color w:val="FD9320" w:themeColor="accent1"/>
                                </w:rPr>
                                <w:t xml:space="preserve"> – Indianapolis, IN</w:t>
                              </w:r>
                              <w:r>
                                <w:rPr>
                                  <w:b/>
                                  <w:color w:val="FD9320" w:themeColor="accent1"/>
                                </w:rPr>
                                <w:t xml:space="preserve"> </w:t>
                              </w:r>
                              <w:r w:rsidRPr="00E3502B">
                                <w:rPr>
                                  <w:color w:val="FD9320" w:themeColor="accent1"/>
                                </w:rPr>
                                <w:t>(Look who got 5</w:t>
                              </w:r>
                              <w:r w:rsidRPr="00E3502B">
                                <w:rPr>
                                  <w:color w:val="FD9320" w:themeColor="accent1"/>
                                  <w:vertAlign w:val="superscript"/>
                                </w:rPr>
                                <w:t>th</w:t>
                              </w:r>
                              <w:r w:rsidRPr="00E3502B">
                                <w:rPr>
                                  <w:color w:val="FD9320" w:themeColor="accent1"/>
                                </w:rPr>
                                <w:t xml:space="preserve"> place or higher!)</w:t>
                              </w:r>
                            </w:p>
                            <w:p w14:paraId="0D592061" w14:textId="0498D694" w:rsidR="00904BA2" w:rsidRDefault="00904BA2" w:rsidP="00F75A62">
                              <w:pPr>
                                <w:pStyle w:val="BodyText"/>
                                <w:spacing w:line="276" w:lineRule="auto"/>
                              </w:pPr>
                              <w:r>
                                <w:t>-</w:t>
                              </w:r>
                              <w:proofErr w:type="spellStart"/>
                              <w:r>
                                <w:t>Bri</w:t>
                              </w:r>
                              <w:proofErr w:type="spellEnd"/>
                              <w:r>
                                <w:t xml:space="preserve"> Struck:  1</w:t>
                              </w:r>
                              <w:r w:rsidRPr="00A735F3">
                                <w:rPr>
                                  <w:vertAlign w:val="superscript"/>
                                </w:rPr>
                                <w:t>st</w:t>
                              </w:r>
                              <w:r>
                                <w:t xml:space="preserve"> on double mini, 2</w:t>
                              </w:r>
                              <w:r w:rsidRPr="00A735F3">
                                <w:rPr>
                                  <w:vertAlign w:val="superscript"/>
                                </w:rPr>
                                <w:t>nd</w:t>
                              </w:r>
                              <w:r>
                                <w:t xml:space="preserve"> on floor &amp; trampoline</w:t>
                              </w:r>
                            </w:p>
                            <w:p w14:paraId="0E365F61" w14:textId="44BE0C21" w:rsidR="00904BA2" w:rsidRDefault="00904BA2" w:rsidP="00F75A62">
                              <w:pPr>
                                <w:pStyle w:val="BodyText"/>
                                <w:spacing w:line="276" w:lineRule="auto"/>
                              </w:pPr>
                              <w:r>
                                <w:t>-Morgan Estes:  1</w:t>
                              </w:r>
                              <w:r w:rsidRPr="00A735F3">
                                <w:rPr>
                                  <w:vertAlign w:val="superscript"/>
                                </w:rPr>
                                <w:t>st</w:t>
                              </w:r>
                              <w:r>
                                <w:t xml:space="preserve"> on trampoline, 2</w:t>
                              </w:r>
                              <w:r w:rsidRPr="00A735F3">
                                <w:rPr>
                                  <w:vertAlign w:val="superscript"/>
                                </w:rPr>
                                <w:t>nd</w:t>
                              </w:r>
                              <w:r>
                                <w:t xml:space="preserve"> on double mini</w:t>
                              </w:r>
                            </w:p>
                            <w:p w14:paraId="766CA4A2" w14:textId="0BBE22D6" w:rsidR="00904BA2" w:rsidRDefault="00904BA2" w:rsidP="00904BA2">
                              <w:pPr>
                                <w:pStyle w:val="BodyText"/>
                                <w:spacing w:line="276" w:lineRule="auto"/>
                              </w:pPr>
                              <w:r>
                                <w:t>-</w:t>
                              </w:r>
                              <w:proofErr w:type="spellStart"/>
                              <w:r>
                                <w:t>Lizzy</w:t>
                              </w:r>
                              <w:proofErr w:type="spellEnd"/>
                              <w:r>
                                <w:t xml:space="preserve"> Scott:  2</w:t>
                              </w:r>
                              <w:r w:rsidRPr="00E3502B">
                                <w:rPr>
                                  <w:vertAlign w:val="superscript"/>
                                </w:rPr>
                                <w:t>nd</w:t>
                              </w:r>
                              <w:r>
                                <w:t xml:space="preserve"> on trampoline</w:t>
                              </w:r>
                            </w:p>
                            <w:p w14:paraId="503287C4" w14:textId="2053494E" w:rsidR="00904BA2" w:rsidRDefault="00904BA2" w:rsidP="00904BA2">
                              <w:pPr>
                                <w:pStyle w:val="BodyText"/>
                                <w:spacing w:line="276" w:lineRule="auto"/>
                              </w:pPr>
                              <w:r>
                                <w:t>-</w:t>
                              </w:r>
                              <w:proofErr w:type="spellStart"/>
                              <w:r>
                                <w:t>Maddie</w:t>
                              </w:r>
                              <w:proofErr w:type="spellEnd"/>
                              <w:r>
                                <w:t xml:space="preserve"> </w:t>
                              </w:r>
                              <w:proofErr w:type="spellStart"/>
                              <w:r>
                                <w:t>Sikora</w:t>
                              </w:r>
                              <w:proofErr w:type="spellEnd"/>
                              <w:r>
                                <w:t>:  1</w:t>
                              </w:r>
                              <w:r w:rsidRPr="00E3502B">
                                <w:rPr>
                                  <w:vertAlign w:val="superscript"/>
                                </w:rPr>
                                <w:t>st</w:t>
                              </w:r>
                              <w:r>
                                <w:t xml:space="preserve"> on trampoline, double mini &amp; floor</w:t>
                              </w:r>
                            </w:p>
                            <w:p w14:paraId="3FCFC206" w14:textId="4EE7A88C" w:rsidR="00904BA2" w:rsidRDefault="00904BA2" w:rsidP="00904BA2">
                              <w:pPr>
                                <w:pStyle w:val="BodyText"/>
                                <w:spacing w:line="276" w:lineRule="auto"/>
                              </w:pPr>
                              <w:r>
                                <w:t>-Payton Turk:  2</w:t>
                              </w:r>
                              <w:r w:rsidRPr="00E3502B">
                                <w:rPr>
                                  <w:vertAlign w:val="superscript"/>
                                </w:rPr>
                                <w:t>nd</w:t>
                              </w:r>
                              <w:r>
                                <w:t xml:space="preserve"> on trampoline, 3</w:t>
                              </w:r>
                              <w:r w:rsidRPr="00E3502B">
                                <w:rPr>
                                  <w:vertAlign w:val="superscript"/>
                                </w:rPr>
                                <w:t>rd</w:t>
                              </w:r>
                              <w:r>
                                <w:t xml:space="preserve"> on double mini, 4</w:t>
                              </w:r>
                              <w:r w:rsidRPr="00E3502B">
                                <w:rPr>
                                  <w:vertAlign w:val="superscript"/>
                                </w:rPr>
                                <w:t>th</w:t>
                              </w:r>
                              <w:r>
                                <w:t xml:space="preserve"> on floor</w:t>
                              </w:r>
                            </w:p>
                            <w:p w14:paraId="03EA4F0F" w14:textId="73EFB529" w:rsidR="00904BA2" w:rsidRDefault="00904BA2" w:rsidP="00904BA2">
                              <w:pPr>
                                <w:pStyle w:val="BodyText"/>
                                <w:spacing w:line="276" w:lineRule="auto"/>
                              </w:pPr>
                              <w:r>
                                <w:t>-Meredith Hogue:  2</w:t>
                              </w:r>
                              <w:r w:rsidRPr="00E3502B">
                                <w:rPr>
                                  <w:vertAlign w:val="superscript"/>
                                </w:rPr>
                                <w:t>nd</w:t>
                              </w:r>
                              <w:r>
                                <w:t xml:space="preserve"> on floor, 3</w:t>
                              </w:r>
                              <w:r w:rsidRPr="00E3502B">
                                <w:rPr>
                                  <w:vertAlign w:val="superscript"/>
                                </w:rPr>
                                <w:t>rd</w:t>
                              </w:r>
                              <w:r>
                                <w:t xml:space="preserve"> on trampoline &amp; double mini</w:t>
                              </w:r>
                            </w:p>
                            <w:p w14:paraId="5791156C" w14:textId="508783B9" w:rsidR="00904BA2" w:rsidRDefault="00904BA2" w:rsidP="00F75A62">
                              <w:pPr>
                                <w:pStyle w:val="BodyText"/>
                                <w:spacing w:line="276" w:lineRule="auto"/>
                              </w:pPr>
                              <w:r>
                                <w:t>-Sierra Taylor:  2</w:t>
                              </w:r>
                              <w:r w:rsidRPr="00E3502B">
                                <w:rPr>
                                  <w:vertAlign w:val="superscript"/>
                                </w:rPr>
                                <w:t>nd</w:t>
                              </w:r>
                              <w:r>
                                <w:t xml:space="preserve"> on double mini &amp; floor</w:t>
                              </w:r>
                            </w:p>
                            <w:p w14:paraId="517354C2" w14:textId="5C717C65" w:rsidR="00904BA2" w:rsidRDefault="00904BA2" w:rsidP="00F75A62">
                              <w:pPr>
                                <w:pStyle w:val="BodyText"/>
                                <w:spacing w:line="276" w:lineRule="auto"/>
                              </w:pPr>
                              <w:r>
                                <w:t>-Melissa Singleton:  2</w:t>
                              </w:r>
                              <w:r w:rsidRPr="00E3502B">
                                <w:rPr>
                                  <w:vertAlign w:val="superscript"/>
                                </w:rPr>
                                <w:t>nd</w:t>
                              </w:r>
                              <w:r>
                                <w:t xml:space="preserve"> on floor &amp; double mini, 3</w:t>
                              </w:r>
                              <w:r w:rsidRPr="00E3502B">
                                <w:rPr>
                                  <w:vertAlign w:val="superscript"/>
                                </w:rPr>
                                <w:t>rd</w:t>
                              </w:r>
                              <w:r>
                                <w:t xml:space="preserve"> on trampoline</w:t>
                              </w:r>
                            </w:p>
                            <w:p w14:paraId="6D89D9B2" w14:textId="62E6F31C" w:rsidR="00904BA2" w:rsidRDefault="00904BA2" w:rsidP="00F75A62">
                              <w:pPr>
                                <w:pStyle w:val="BodyText"/>
                                <w:spacing w:line="276" w:lineRule="auto"/>
                              </w:pPr>
                              <w:r>
                                <w:t>-Isa Schmidt:  3</w:t>
                              </w:r>
                              <w:r w:rsidRPr="00E3502B">
                                <w:rPr>
                                  <w:vertAlign w:val="superscript"/>
                                </w:rPr>
                                <w:t>rd</w:t>
                              </w:r>
                              <w:r>
                                <w:t xml:space="preserve"> on floor</w:t>
                              </w:r>
                            </w:p>
                            <w:p w14:paraId="7854F664" w14:textId="4B75120E" w:rsidR="00904BA2" w:rsidRDefault="00904BA2" w:rsidP="00F75A62">
                              <w:pPr>
                                <w:pStyle w:val="BodyText"/>
                                <w:spacing w:line="276" w:lineRule="auto"/>
                              </w:pPr>
                              <w:r>
                                <w:t>-</w:t>
                              </w:r>
                              <w:proofErr w:type="spellStart"/>
                              <w:r>
                                <w:t>Brisa</w:t>
                              </w:r>
                              <w:proofErr w:type="spellEnd"/>
                              <w:r>
                                <w:t xml:space="preserve"> McGrath:  4</w:t>
                              </w:r>
                              <w:r w:rsidRPr="00E3502B">
                                <w:rPr>
                                  <w:vertAlign w:val="superscript"/>
                                </w:rPr>
                                <w:t>th</w:t>
                              </w:r>
                              <w:r>
                                <w:t xml:space="preserve"> on double mini &amp; floor, 5</w:t>
                              </w:r>
                              <w:r w:rsidRPr="00E3502B">
                                <w:rPr>
                                  <w:vertAlign w:val="superscript"/>
                                </w:rPr>
                                <w:t>th</w:t>
                              </w:r>
                              <w:r>
                                <w:t xml:space="preserve"> on trampoline</w:t>
                              </w:r>
                            </w:p>
                            <w:p w14:paraId="71A7BFC6" w14:textId="3BA57879" w:rsidR="00904BA2" w:rsidRDefault="00904BA2" w:rsidP="00F75A62">
                              <w:pPr>
                                <w:pStyle w:val="BodyText"/>
                                <w:spacing w:line="276" w:lineRule="auto"/>
                              </w:pPr>
                              <w:r>
                                <w:t xml:space="preserve">-Riley </w:t>
                              </w:r>
                              <w:proofErr w:type="spellStart"/>
                              <w:r>
                                <w:t>Kofoed</w:t>
                              </w:r>
                              <w:proofErr w:type="spellEnd"/>
                              <w:r>
                                <w:t>:  2</w:t>
                              </w:r>
                              <w:r w:rsidRPr="00E3502B">
                                <w:rPr>
                                  <w:vertAlign w:val="superscript"/>
                                </w:rPr>
                                <w:t>nd</w:t>
                              </w:r>
                              <w:r>
                                <w:t xml:space="preserve"> on floor &amp; trampoline, 3</w:t>
                              </w:r>
                              <w:r w:rsidRPr="00E3502B">
                                <w:rPr>
                                  <w:vertAlign w:val="superscript"/>
                                </w:rPr>
                                <w:t>rd</w:t>
                              </w:r>
                              <w:r>
                                <w:t xml:space="preserve"> on double mini</w:t>
                              </w:r>
                            </w:p>
                            <w:p w14:paraId="466213FC" w14:textId="2C3158DE" w:rsidR="00904BA2" w:rsidRDefault="00904BA2" w:rsidP="00F75A62">
                              <w:pPr>
                                <w:pStyle w:val="BodyText"/>
                                <w:spacing w:line="276" w:lineRule="auto"/>
                              </w:pPr>
                              <w:r>
                                <w:t>-</w:t>
                              </w:r>
                              <w:proofErr w:type="spellStart"/>
                              <w:r>
                                <w:t>Corinna</w:t>
                              </w:r>
                              <w:proofErr w:type="spellEnd"/>
                              <w:r>
                                <w:t xml:space="preserve"> Robinson:  4</w:t>
                              </w:r>
                              <w:r w:rsidRPr="00E3502B">
                                <w:rPr>
                                  <w:vertAlign w:val="superscript"/>
                                </w:rPr>
                                <w:t>th</w:t>
                              </w:r>
                              <w:r>
                                <w:t xml:space="preserve"> on trampoline, 5</w:t>
                              </w:r>
                              <w:r w:rsidRPr="00E3502B">
                                <w:rPr>
                                  <w:vertAlign w:val="superscript"/>
                                </w:rPr>
                                <w:t>th</w:t>
                              </w:r>
                              <w:r>
                                <w:t xml:space="preserve"> on double mini</w:t>
                              </w:r>
                            </w:p>
                            <w:p w14:paraId="53A641A6" w14:textId="1A930BFD" w:rsidR="00904BA2" w:rsidRDefault="00904BA2" w:rsidP="00F75A62">
                              <w:pPr>
                                <w:pStyle w:val="BodyText"/>
                                <w:spacing w:line="276" w:lineRule="auto"/>
                              </w:pPr>
                              <w:r>
                                <w:t>-Beth Born:  3</w:t>
                              </w:r>
                              <w:r w:rsidRPr="00E3502B">
                                <w:rPr>
                                  <w:vertAlign w:val="superscript"/>
                                </w:rPr>
                                <w:t>rd</w:t>
                              </w:r>
                              <w:r>
                                <w:t xml:space="preserve"> on double mini</w:t>
                              </w:r>
                            </w:p>
                            <w:p w14:paraId="1BADA4B7" w14:textId="77777777" w:rsidR="00904BA2" w:rsidRDefault="00904BA2" w:rsidP="00F75A62">
                              <w:pPr>
                                <w:pStyle w:val="BodyText"/>
                                <w:spacing w:line="276" w:lineRule="auto"/>
                              </w:pPr>
                            </w:p>
                            <w:p w14:paraId="6F94B72D" w14:textId="77777777" w:rsidR="00904BA2" w:rsidRPr="00CA47DA" w:rsidRDefault="00904BA2" w:rsidP="00F75A62">
                              <w:pPr>
                                <w:pStyle w:val="BodyText"/>
                                <w:spacing w:line="27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1440" y="506095"/>
                            <a:ext cx="3108960" cy="507365"/>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1012190"/>
                            <a:ext cx="3108960" cy="506730"/>
                          </a:xfrm>
                          <a:prstGeom prst="rect">
                            <a:avLst/>
                          </a:prstGeom>
                          <a:noFill/>
                          <a:ln>
                            <a:noFill/>
                          </a:ln>
                          <a:effectLst/>
                          <a:extLst>
                            <a:ext uri="{C572A759-6A51-4108-AA02-DFA0A04FC94B}">
                              <ma14:wrappingTextBoxFlag xmlns:ma14="http://schemas.microsoft.com/office/mac/drawingml/2011/main"/>
                            </a:ext>
                          </a:extLst>
                        </wps:spPr>
                        <wps:linkedTxbx id="3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91440" y="1517650"/>
                            <a:ext cx="3108960" cy="451485"/>
                          </a:xfrm>
                          <a:prstGeom prst="rect">
                            <a:avLst/>
                          </a:prstGeom>
                          <a:noFill/>
                          <a:ln>
                            <a:noFill/>
                          </a:ln>
                          <a:effectLst/>
                          <a:extLst>
                            <a:ext uri="{C572A759-6A51-4108-AA02-DFA0A04FC94B}">
                              <ma14:wrappingTextBoxFlag xmlns:ma14="http://schemas.microsoft.com/office/mac/drawingml/2011/main"/>
                            </a:ext>
                          </a:extLst>
                        </wps:spPr>
                        <wps:linkedTxbx id="3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40" y="1967865"/>
                            <a:ext cx="3108960" cy="507365"/>
                          </a:xfrm>
                          <a:prstGeom prst="rect">
                            <a:avLst/>
                          </a:prstGeom>
                          <a:noFill/>
                          <a:ln>
                            <a:noFill/>
                          </a:ln>
                          <a:effectLst/>
                          <a:extLst>
                            <a:ext uri="{C572A759-6A51-4108-AA02-DFA0A04FC94B}">
                              <ma14:wrappingTextBoxFlag xmlns:ma14="http://schemas.microsoft.com/office/mac/drawingml/2011/main"/>
                            </a:ext>
                          </a:extLst>
                        </wps:spPr>
                        <wps:linkedTxbx id="3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91440" y="2473960"/>
                            <a:ext cx="3108960" cy="507365"/>
                          </a:xfrm>
                          <a:prstGeom prst="rect">
                            <a:avLst/>
                          </a:prstGeom>
                          <a:noFill/>
                          <a:ln>
                            <a:noFill/>
                          </a:ln>
                          <a:effectLst/>
                          <a:extLst>
                            <a:ext uri="{C572A759-6A51-4108-AA02-DFA0A04FC94B}">
                              <ma14:wrappingTextBoxFlag xmlns:ma14="http://schemas.microsoft.com/office/mac/drawingml/2011/main"/>
                            </a:ext>
                          </a:extLst>
                        </wps:spPr>
                        <wps:linkedTxbx id="3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91440" y="2980055"/>
                            <a:ext cx="3108960" cy="506730"/>
                          </a:xfrm>
                          <a:prstGeom prst="rect">
                            <a:avLst/>
                          </a:prstGeom>
                          <a:noFill/>
                          <a:ln>
                            <a:noFill/>
                          </a:ln>
                          <a:effectLst/>
                          <a:extLst>
                            <a:ext uri="{C572A759-6A51-4108-AA02-DFA0A04FC94B}">
                              <ma14:wrappingTextBoxFlag xmlns:ma14="http://schemas.microsoft.com/office/mac/drawingml/2011/main"/>
                            </a:ext>
                          </a:extLst>
                        </wps:spPr>
                        <wps:linkedTxbx id="3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Text Box 739"/>
                        <wps:cNvSpPr txBox="1"/>
                        <wps:spPr>
                          <a:xfrm>
                            <a:off x="91440" y="3485515"/>
                            <a:ext cx="3108960" cy="292735"/>
                          </a:xfrm>
                          <a:prstGeom prst="rect">
                            <a:avLst/>
                          </a:prstGeom>
                          <a:noFill/>
                          <a:ln>
                            <a:noFill/>
                          </a:ln>
                          <a:effectLst/>
                          <a:extLst>
                            <a:ext uri="{C572A759-6A51-4108-AA02-DFA0A04FC94B}">
                              <ma14:wrappingTextBoxFlag xmlns:ma14="http://schemas.microsoft.com/office/mac/drawingml/2011/main"/>
                            </a:ext>
                          </a:extLst>
                        </wps:spPr>
                        <wps:linkedTxbx id="3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Text Box 741"/>
                        <wps:cNvSpPr txBox="1"/>
                        <wps:spPr>
                          <a:xfrm>
                            <a:off x="91440" y="3776980"/>
                            <a:ext cx="3108960" cy="506730"/>
                          </a:xfrm>
                          <a:prstGeom prst="rect">
                            <a:avLst/>
                          </a:prstGeom>
                          <a:noFill/>
                          <a:ln>
                            <a:noFill/>
                          </a:ln>
                          <a:effectLst/>
                          <a:extLst>
                            <a:ext uri="{C572A759-6A51-4108-AA02-DFA0A04FC94B}">
                              <ma14:wrappingTextBoxFlag xmlns:ma14="http://schemas.microsoft.com/office/mac/drawingml/2011/main"/>
                            </a:ext>
                          </a:extLst>
                        </wps:spPr>
                        <wps:linkedTxbx id="3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Text Box 742"/>
                        <wps:cNvSpPr txBox="1"/>
                        <wps:spPr>
                          <a:xfrm>
                            <a:off x="91440" y="4282440"/>
                            <a:ext cx="3108960" cy="507365"/>
                          </a:xfrm>
                          <a:prstGeom prst="rect">
                            <a:avLst/>
                          </a:prstGeom>
                          <a:noFill/>
                          <a:ln>
                            <a:noFill/>
                          </a:ln>
                          <a:effectLst/>
                          <a:extLst>
                            <a:ext uri="{C572A759-6A51-4108-AA02-DFA0A04FC94B}">
                              <ma14:wrappingTextBoxFlag xmlns:ma14="http://schemas.microsoft.com/office/mac/drawingml/2011/main"/>
                            </a:ext>
                          </a:extLst>
                        </wps:spPr>
                        <wps:linkedTxbx id="3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3" name="Text Box 743"/>
                        <wps:cNvSpPr txBox="1"/>
                        <wps:spPr>
                          <a:xfrm>
                            <a:off x="91440" y="4788535"/>
                            <a:ext cx="3108960" cy="507365"/>
                          </a:xfrm>
                          <a:prstGeom prst="rect">
                            <a:avLst/>
                          </a:prstGeom>
                          <a:noFill/>
                          <a:ln>
                            <a:noFill/>
                          </a:ln>
                          <a:effectLst/>
                          <a:extLst>
                            <a:ext uri="{C572A759-6A51-4108-AA02-DFA0A04FC94B}">
                              <ma14:wrappingTextBoxFlag xmlns:ma14="http://schemas.microsoft.com/office/mac/drawingml/2011/main"/>
                            </a:ext>
                          </a:extLst>
                        </wps:spPr>
                        <wps:linkedTxbx id="3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Text Box 744"/>
                        <wps:cNvSpPr txBox="1"/>
                        <wps:spPr>
                          <a:xfrm>
                            <a:off x="91440" y="5294630"/>
                            <a:ext cx="3108960" cy="292100"/>
                          </a:xfrm>
                          <a:prstGeom prst="rect">
                            <a:avLst/>
                          </a:prstGeom>
                          <a:noFill/>
                          <a:ln>
                            <a:noFill/>
                          </a:ln>
                          <a:effectLst/>
                          <a:extLst>
                            <a:ext uri="{C572A759-6A51-4108-AA02-DFA0A04FC94B}">
                              <ma14:wrappingTextBoxFlag xmlns:ma14="http://schemas.microsoft.com/office/mac/drawingml/2011/main"/>
                            </a:ext>
                          </a:extLst>
                        </wps:spPr>
                        <wps:linkedTxbx id="3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Text Box 745"/>
                        <wps:cNvSpPr txBox="1"/>
                        <wps:spPr>
                          <a:xfrm>
                            <a:off x="91440" y="5585460"/>
                            <a:ext cx="3108960" cy="507365"/>
                          </a:xfrm>
                          <a:prstGeom prst="rect">
                            <a:avLst/>
                          </a:prstGeom>
                          <a:noFill/>
                          <a:ln>
                            <a:noFill/>
                          </a:ln>
                          <a:effectLst/>
                          <a:extLst>
                            <a:ext uri="{C572A759-6A51-4108-AA02-DFA0A04FC94B}">
                              <ma14:wrappingTextBoxFlag xmlns:ma14="http://schemas.microsoft.com/office/mac/drawingml/2011/main"/>
                            </a:ext>
                          </a:extLst>
                        </wps:spPr>
                        <wps:linkedTxbx id="3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6" name="Text Box 746"/>
                        <wps:cNvSpPr txBox="1"/>
                        <wps:spPr>
                          <a:xfrm>
                            <a:off x="91440" y="6091555"/>
                            <a:ext cx="3108960" cy="292735"/>
                          </a:xfrm>
                          <a:prstGeom prst="rect">
                            <a:avLst/>
                          </a:prstGeom>
                          <a:noFill/>
                          <a:ln>
                            <a:noFill/>
                          </a:ln>
                          <a:effectLst/>
                          <a:extLst>
                            <a:ext uri="{C572A759-6A51-4108-AA02-DFA0A04FC94B}">
                              <ma14:wrappingTextBoxFlag xmlns:ma14="http://schemas.microsoft.com/office/mac/drawingml/2011/main"/>
                            </a:ext>
                          </a:extLst>
                        </wps:spPr>
                        <wps:linkedTxbx id="3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Text Box 747"/>
                        <wps:cNvSpPr txBox="1"/>
                        <wps:spPr>
                          <a:xfrm>
                            <a:off x="91440" y="6383020"/>
                            <a:ext cx="3108960" cy="506730"/>
                          </a:xfrm>
                          <a:prstGeom prst="rect">
                            <a:avLst/>
                          </a:prstGeom>
                          <a:noFill/>
                          <a:ln>
                            <a:noFill/>
                          </a:ln>
                          <a:effectLst/>
                          <a:extLst>
                            <a:ext uri="{C572A759-6A51-4108-AA02-DFA0A04FC94B}">
                              <ma14:wrappingTextBoxFlag xmlns:ma14="http://schemas.microsoft.com/office/mac/drawingml/2011/main"/>
                            </a:ext>
                          </a:extLst>
                        </wps:spPr>
                        <wps:linkedTxbx id="3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Text Box 748"/>
                        <wps:cNvSpPr txBox="1"/>
                        <wps:spPr>
                          <a:xfrm>
                            <a:off x="91440" y="6888480"/>
                            <a:ext cx="3108960" cy="216535"/>
                          </a:xfrm>
                          <a:prstGeom prst="rect">
                            <a:avLst/>
                          </a:prstGeom>
                          <a:noFill/>
                          <a:ln>
                            <a:noFill/>
                          </a:ln>
                          <a:effectLst/>
                          <a:extLst>
                            <a:ext uri="{C572A759-6A51-4108-AA02-DFA0A04FC94B}">
                              <ma14:wrappingTextBoxFlag xmlns:ma14="http://schemas.microsoft.com/office/mac/drawingml/2011/main"/>
                            </a:ext>
                          </a:extLst>
                        </wps:spPr>
                        <wps:linkedTxbx id="3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Text Box 749"/>
                        <wps:cNvSpPr txBox="1"/>
                        <wps:spPr>
                          <a:xfrm>
                            <a:off x="91440" y="7103745"/>
                            <a:ext cx="3015615" cy="292100"/>
                          </a:xfrm>
                          <a:prstGeom prst="rect">
                            <a:avLst/>
                          </a:prstGeom>
                          <a:noFill/>
                          <a:ln>
                            <a:noFill/>
                          </a:ln>
                          <a:effectLst/>
                          <a:extLst>
                            <a:ext uri="{C572A759-6A51-4108-AA02-DFA0A04FC94B}">
                              <ma14:wrappingTextBoxFlag xmlns:ma14="http://schemas.microsoft.com/office/mac/drawingml/2011/main"/>
                            </a:ext>
                          </a:extLst>
                        </wps:spPr>
                        <wps:linkedTxbx id="3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Text Box 750"/>
                        <wps:cNvSpPr txBox="1"/>
                        <wps:spPr>
                          <a:xfrm>
                            <a:off x="91440" y="7394575"/>
                            <a:ext cx="3015615" cy="216535"/>
                          </a:xfrm>
                          <a:prstGeom prst="rect">
                            <a:avLst/>
                          </a:prstGeom>
                          <a:noFill/>
                          <a:ln>
                            <a:noFill/>
                          </a:ln>
                          <a:effectLst/>
                          <a:extLst>
                            <a:ext uri="{C572A759-6A51-4108-AA02-DFA0A04FC94B}">
                              <ma14:wrappingTextBoxFlag xmlns:ma14="http://schemas.microsoft.com/office/mac/drawingml/2011/main"/>
                            </a:ext>
                          </a:extLst>
                        </wps:spPr>
                        <wps:linkedTxbx id="3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Text Box 751"/>
                        <wps:cNvSpPr txBox="1"/>
                        <wps:spPr>
                          <a:xfrm>
                            <a:off x="91440" y="7609840"/>
                            <a:ext cx="3015615" cy="292100"/>
                          </a:xfrm>
                          <a:prstGeom prst="rect">
                            <a:avLst/>
                          </a:prstGeom>
                          <a:noFill/>
                          <a:ln>
                            <a:noFill/>
                          </a:ln>
                          <a:effectLst/>
                          <a:extLst>
                            <a:ext uri="{C572A759-6A51-4108-AA02-DFA0A04FC94B}">
                              <ma14:wrappingTextBoxFlag xmlns:ma14="http://schemas.microsoft.com/office/mac/drawingml/2011/main"/>
                            </a:ext>
                          </a:extLst>
                        </wps:spPr>
                        <wps:linkedTxbx id="3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3" name="Text Box 753"/>
                        <wps:cNvSpPr txBox="1"/>
                        <wps:spPr>
                          <a:xfrm>
                            <a:off x="91440" y="7900670"/>
                            <a:ext cx="3015615" cy="292100"/>
                          </a:xfrm>
                          <a:prstGeom prst="rect">
                            <a:avLst/>
                          </a:prstGeom>
                          <a:noFill/>
                          <a:ln>
                            <a:noFill/>
                          </a:ln>
                          <a:effectLst/>
                          <a:extLst>
                            <a:ext uri="{C572A759-6A51-4108-AA02-DFA0A04FC94B}">
                              <ma14:wrappingTextBoxFlag xmlns:ma14="http://schemas.microsoft.com/office/mac/drawingml/2011/main"/>
                            </a:ext>
                          </a:extLst>
                        </wps:spPr>
                        <wps:linkedTxbx id="3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4" name="Text Box 754"/>
                        <wps:cNvSpPr txBox="1"/>
                        <wps:spPr>
                          <a:xfrm>
                            <a:off x="91440" y="8191500"/>
                            <a:ext cx="3108960" cy="292735"/>
                          </a:xfrm>
                          <a:prstGeom prst="rect">
                            <a:avLst/>
                          </a:prstGeom>
                          <a:noFill/>
                          <a:ln>
                            <a:noFill/>
                          </a:ln>
                          <a:effectLst/>
                          <a:extLst>
                            <a:ext uri="{C572A759-6A51-4108-AA02-DFA0A04FC94B}">
                              <ma14:wrappingTextBoxFlag xmlns:ma14="http://schemas.microsoft.com/office/mac/drawingml/2011/main"/>
                            </a:ext>
                          </a:extLst>
                        </wps:spPr>
                        <wps:linkedTxbx id="3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5" name="Text Box 755"/>
                        <wps:cNvSpPr txBox="1"/>
                        <wps:spPr>
                          <a:xfrm>
                            <a:off x="91440" y="8482965"/>
                            <a:ext cx="3108960" cy="292100"/>
                          </a:xfrm>
                          <a:prstGeom prst="rect">
                            <a:avLst/>
                          </a:prstGeom>
                          <a:noFill/>
                          <a:ln>
                            <a:noFill/>
                          </a:ln>
                          <a:effectLst/>
                          <a:extLst>
                            <a:ext uri="{C572A759-6A51-4108-AA02-DFA0A04FC94B}">
                              <ma14:wrappingTextBoxFlag xmlns:ma14="http://schemas.microsoft.com/office/mac/drawingml/2011/main"/>
                            </a:ext>
                          </a:extLst>
                        </wps:spPr>
                        <wps:linkedTxbx id="3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6" o:spid="_x0000_s1098" style="position:absolute;margin-left:43.2pt;margin-top:109.55pt;width:259.2pt;height:725.75pt;z-index:251661456;mso-position-horizontal-relative:page;mso-position-vertical-relative:page" coordsize="3291840,9217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" mv:complextextbox="1">
                <v:shape id="Text Box 84" o:spid="_x0000_s1099" type="#_x0000_t202" style="position:absolute;width:3291840;height:921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70" o:spid="_x0000_s1100" type="#_x0000_t202" style="position:absolute;left:91440;width:310896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85" inset="0,0,0,0">
                    <w:txbxContent>
                      <w:p w14:paraId="37392376" w14:textId="5BAA7549" w:rsidR="00904BA2" w:rsidRDefault="00904BA2" w:rsidP="00F75A62">
                        <w:pPr>
                          <w:pStyle w:val="BodyText"/>
                          <w:spacing w:line="276" w:lineRule="auto"/>
                          <w:rPr>
                            <w:b/>
                            <w:color w:val="FD9320" w:themeColor="accent1"/>
                          </w:rPr>
                        </w:pPr>
                        <w:r w:rsidRPr="00F50364">
                          <w:rPr>
                            <w:b/>
                            <w:color w:val="FD9320" w:themeColor="accent1"/>
                          </w:rPr>
                          <w:t>Top Star T&amp;T – Mar 1</w:t>
                        </w:r>
                        <w:r w:rsidRPr="00F50364">
                          <w:rPr>
                            <w:b/>
                            <w:color w:val="FD9320" w:themeColor="accent1"/>
                            <w:vertAlign w:val="superscript"/>
                          </w:rPr>
                          <w:t>st</w:t>
                        </w:r>
                        <w:r w:rsidRPr="00F50364">
                          <w:rPr>
                            <w:b/>
                            <w:color w:val="FD9320" w:themeColor="accent1"/>
                          </w:rPr>
                          <w:t xml:space="preserve"> &amp; 2</w:t>
                        </w:r>
                        <w:r w:rsidRPr="00F50364">
                          <w:rPr>
                            <w:b/>
                            <w:color w:val="FD9320" w:themeColor="accent1"/>
                            <w:vertAlign w:val="superscript"/>
                          </w:rPr>
                          <w:t>nd</w:t>
                        </w:r>
                        <w:r w:rsidRPr="00F50364">
                          <w:rPr>
                            <w:b/>
                            <w:color w:val="FD9320" w:themeColor="accent1"/>
                          </w:rPr>
                          <w:t xml:space="preserve"> – Chicago, IL</w:t>
                        </w:r>
                        <w:r>
                          <w:rPr>
                            <w:b/>
                            <w:color w:val="FD9320" w:themeColor="accent1"/>
                          </w:rPr>
                          <w:t xml:space="preserve"> </w:t>
                        </w:r>
                        <w:r w:rsidRPr="00904BA2">
                          <w:rPr>
                            <w:color w:val="FD9320" w:themeColor="accent1"/>
                          </w:rPr>
                          <w:t>(Look who got 5</w:t>
                        </w:r>
                        <w:r w:rsidRPr="00904BA2">
                          <w:rPr>
                            <w:color w:val="FD9320" w:themeColor="accent1"/>
                            <w:vertAlign w:val="superscript"/>
                          </w:rPr>
                          <w:t>th</w:t>
                        </w:r>
                        <w:r w:rsidRPr="00904BA2">
                          <w:rPr>
                            <w:color w:val="FD9320" w:themeColor="accent1"/>
                          </w:rPr>
                          <w:t xml:space="preserve"> place or higher!)</w:t>
                        </w:r>
                      </w:p>
                      <w:p w14:paraId="163FB065" w14:textId="71C947AB" w:rsidR="00904BA2" w:rsidRDefault="00904BA2" w:rsidP="00F75A62">
                        <w:pPr>
                          <w:pStyle w:val="BodyText"/>
                          <w:spacing w:line="276" w:lineRule="auto"/>
                          <w:rPr>
                            <w:color w:val="auto"/>
                          </w:rPr>
                        </w:pPr>
                        <w:r>
                          <w:rPr>
                            <w:color w:val="auto"/>
                          </w:rPr>
                          <w:t>-Delaney Walsh:  1</w:t>
                        </w:r>
                        <w:r w:rsidRPr="00E3502B">
                          <w:rPr>
                            <w:color w:val="auto"/>
                            <w:vertAlign w:val="superscript"/>
                          </w:rPr>
                          <w:t>st</w:t>
                        </w:r>
                        <w:r>
                          <w:rPr>
                            <w:color w:val="auto"/>
                          </w:rPr>
                          <w:t xml:space="preserve"> on trampoline &amp; double mini</w:t>
                        </w:r>
                      </w:p>
                      <w:p w14:paraId="6488DE69" w14:textId="0932E6E6" w:rsidR="00904BA2" w:rsidRDefault="00904BA2" w:rsidP="00F75A62">
                        <w:pPr>
                          <w:pStyle w:val="BodyText"/>
                          <w:spacing w:line="276" w:lineRule="auto"/>
                          <w:rPr>
                            <w:color w:val="auto"/>
                          </w:rPr>
                        </w:pPr>
                        <w:r>
                          <w:rPr>
                            <w:color w:val="auto"/>
                          </w:rPr>
                          <w:t>-Abby Dunham:  2</w:t>
                        </w:r>
                        <w:r w:rsidRPr="00E3502B">
                          <w:rPr>
                            <w:color w:val="auto"/>
                            <w:vertAlign w:val="superscript"/>
                          </w:rPr>
                          <w:t>nd</w:t>
                        </w:r>
                        <w:r>
                          <w:rPr>
                            <w:color w:val="auto"/>
                          </w:rPr>
                          <w:t xml:space="preserve"> on trampoline &amp; double mini</w:t>
                        </w:r>
                      </w:p>
                      <w:p w14:paraId="79DB1612" w14:textId="774F72E4" w:rsidR="00904BA2" w:rsidRPr="00E3502B" w:rsidRDefault="00904BA2" w:rsidP="00F75A62">
                        <w:pPr>
                          <w:pStyle w:val="BodyText"/>
                          <w:spacing w:line="480" w:lineRule="auto"/>
                          <w:rPr>
                            <w:color w:val="auto"/>
                          </w:rPr>
                        </w:pPr>
                        <w:r>
                          <w:rPr>
                            <w:color w:val="auto"/>
                          </w:rPr>
                          <w:t>-Trinity Tapia:  3</w:t>
                        </w:r>
                        <w:r w:rsidRPr="00E3502B">
                          <w:rPr>
                            <w:color w:val="auto"/>
                            <w:vertAlign w:val="superscript"/>
                          </w:rPr>
                          <w:t>rd</w:t>
                        </w:r>
                        <w:r>
                          <w:rPr>
                            <w:color w:val="auto"/>
                          </w:rPr>
                          <w:t xml:space="preserve"> on floor</w:t>
                        </w:r>
                      </w:p>
                      <w:p w14:paraId="184B1628" w14:textId="4C1EAF29" w:rsidR="00904BA2" w:rsidRPr="00F50364" w:rsidRDefault="00904BA2" w:rsidP="00F75A62">
                        <w:pPr>
                          <w:pStyle w:val="BodyText"/>
                          <w:spacing w:line="276" w:lineRule="auto"/>
                          <w:rPr>
                            <w:b/>
                            <w:color w:val="FD9320" w:themeColor="accent1"/>
                          </w:rPr>
                        </w:pPr>
                        <w:r w:rsidRPr="00F50364">
                          <w:rPr>
                            <w:b/>
                            <w:color w:val="FD9320" w:themeColor="accent1"/>
                          </w:rPr>
                          <w:t>Top Star T&amp;T – Mar 9</w:t>
                        </w:r>
                        <w:r w:rsidRPr="00F50364">
                          <w:rPr>
                            <w:b/>
                            <w:color w:val="FD9320" w:themeColor="accent1"/>
                            <w:vertAlign w:val="superscript"/>
                          </w:rPr>
                          <w:t>th</w:t>
                        </w:r>
                        <w:r w:rsidRPr="00F50364">
                          <w:rPr>
                            <w:b/>
                            <w:color w:val="FD9320" w:themeColor="accent1"/>
                          </w:rPr>
                          <w:t xml:space="preserve"> – Indianapolis, IN</w:t>
                        </w:r>
                        <w:r>
                          <w:rPr>
                            <w:b/>
                            <w:color w:val="FD9320" w:themeColor="accent1"/>
                          </w:rPr>
                          <w:t xml:space="preserve"> </w:t>
                        </w:r>
                        <w:r w:rsidRPr="00E3502B">
                          <w:rPr>
                            <w:color w:val="FD9320" w:themeColor="accent1"/>
                          </w:rPr>
                          <w:t>(Look who got 5</w:t>
                        </w:r>
                        <w:r w:rsidRPr="00E3502B">
                          <w:rPr>
                            <w:color w:val="FD9320" w:themeColor="accent1"/>
                            <w:vertAlign w:val="superscript"/>
                          </w:rPr>
                          <w:t>th</w:t>
                        </w:r>
                        <w:r w:rsidRPr="00E3502B">
                          <w:rPr>
                            <w:color w:val="FD9320" w:themeColor="accent1"/>
                          </w:rPr>
                          <w:t xml:space="preserve"> place or higher!)</w:t>
                        </w:r>
                      </w:p>
                      <w:p w14:paraId="0D592061" w14:textId="0498D694" w:rsidR="00904BA2" w:rsidRDefault="00904BA2" w:rsidP="00F75A62">
                        <w:pPr>
                          <w:pStyle w:val="BodyText"/>
                          <w:spacing w:line="276" w:lineRule="auto"/>
                        </w:pPr>
                        <w:r>
                          <w:t>-</w:t>
                        </w:r>
                        <w:proofErr w:type="spellStart"/>
                        <w:r>
                          <w:t>Bri</w:t>
                        </w:r>
                        <w:proofErr w:type="spellEnd"/>
                        <w:r>
                          <w:t xml:space="preserve"> Struck:  1</w:t>
                        </w:r>
                        <w:r w:rsidRPr="00A735F3">
                          <w:rPr>
                            <w:vertAlign w:val="superscript"/>
                          </w:rPr>
                          <w:t>st</w:t>
                        </w:r>
                        <w:r>
                          <w:t xml:space="preserve"> on double mini, 2</w:t>
                        </w:r>
                        <w:r w:rsidRPr="00A735F3">
                          <w:rPr>
                            <w:vertAlign w:val="superscript"/>
                          </w:rPr>
                          <w:t>nd</w:t>
                        </w:r>
                        <w:r>
                          <w:t xml:space="preserve"> on floor &amp; trampoline</w:t>
                        </w:r>
                      </w:p>
                      <w:p w14:paraId="0E365F61" w14:textId="44BE0C21" w:rsidR="00904BA2" w:rsidRDefault="00904BA2" w:rsidP="00F75A62">
                        <w:pPr>
                          <w:pStyle w:val="BodyText"/>
                          <w:spacing w:line="276" w:lineRule="auto"/>
                        </w:pPr>
                        <w:r>
                          <w:t>-Morgan Estes:  1</w:t>
                        </w:r>
                        <w:r w:rsidRPr="00A735F3">
                          <w:rPr>
                            <w:vertAlign w:val="superscript"/>
                          </w:rPr>
                          <w:t>st</w:t>
                        </w:r>
                        <w:r>
                          <w:t xml:space="preserve"> on trampoline, 2</w:t>
                        </w:r>
                        <w:r w:rsidRPr="00A735F3">
                          <w:rPr>
                            <w:vertAlign w:val="superscript"/>
                          </w:rPr>
                          <w:t>nd</w:t>
                        </w:r>
                        <w:r>
                          <w:t xml:space="preserve"> on double mini</w:t>
                        </w:r>
                      </w:p>
                      <w:p w14:paraId="766CA4A2" w14:textId="0BBE22D6" w:rsidR="00904BA2" w:rsidRDefault="00904BA2" w:rsidP="00904BA2">
                        <w:pPr>
                          <w:pStyle w:val="BodyText"/>
                          <w:spacing w:line="276" w:lineRule="auto"/>
                        </w:pPr>
                        <w:r>
                          <w:t>-</w:t>
                        </w:r>
                        <w:proofErr w:type="spellStart"/>
                        <w:r>
                          <w:t>Lizzy</w:t>
                        </w:r>
                        <w:proofErr w:type="spellEnd"/>
                        <w:r>
                          <w:t xml:space="preserve"> Scott:  2</w:t>
                        </w:r>
                        <w:r w:rsidRPr="00E3502B">
                          <w:rPr>
                            <w:vertAlign w:val="superscript"/>
                          </w:rPr>
                          <w:t>nd</w:t>
                        </w:r>
                        <w:r>
                          <w:t xml:space="preserve"> on trampoline</w:t>
                        </w:r>
                      </w:p>
                      <w:p w14:paraId="503287C4" w14:textId="2053494E" w:rsidR="00904BA2" w:rsidRDefault="00904BA2" w:rsidP="00904BA2">
                        <w:pPr>
                          <w:pStyle w:val="BodyText"/>
                          <w:spacing w:line="276" w:lineRule="auto"/>
                        </w:pPr>
                        <w:r>
                          <w:t>-</w:t>
                        </w:r>
                        <w:proofErr w:type="spellStart"/>
                        <w:r>
                          <w:t>Maddie</w:t>
                        </w:r>
                        <w:proofErr w:type="spellEnd"/>
                        <w:r>
                          <w:t xml:space="preserve"> </w:t>
                        </w:r>
                        <w:proofErr w:type="spellStart"/>
                        <w:r>
                          <w:t>Sikora</w:t>
                        </w:r>
                        <w:proofErr w:type="spellEnd"/>
                        <w:r>
                          <w:t>:  1</w:t>
                        </w:r>
                        <w:r w:rsidRPr="00E3502B">
                          <w:rPr>
                            <w:vertAlign w:val="superscript"/>
                          </w:rPr>
                          <w:t>st</w:t>
                        </w:r>
                        <w:r>
                          <w:t xml:space="preserve"> on trampoline, double mini &amp; floor</w:t>
                        </w:r>
                      </w:p>
                      <w:p w14:paraId="3FCFC206" w14:textId="4EE7A88C" w:rsidR="00904BA2" w:rsidRDefault="00904BA2" w:rsidP="00904BA2">
                        <w:pPr>
                          <w:pStyle w:val="BodyText"/>
                          <w:spacing w:line="276" w:lineRule="auto"/>
                        </w:pPr>
                        <w:r>
                          <w:t>-Payton Turk:  2</w:t>
                        </w:r>
                        <w:r w:rsidRPr="00E3502B">
                          <w:rPr>
                            <w:vertAlign w:val="superscript"/>
                          </w:rPr>
                          <w:t>nd</w:t>
                        </w:r>
                        <w:r>
                          <w:t xml:space="preserve"> on trampoline, 3</w:t>
                        </w:r>
                        <w:r w:rsidRPr="00E3502B">
                          <w:rPr>
                            <w:vertAlign w:val="superscript"/>
                          </w:rPr>
                          <w:t>rd</w:t>
                        </w:r>
                        <w:r>
                          <w:t xml:space="preserve"> on double mini, 4</w:t>
                        </w:r>
                        <w:r w:rsidRPr="00E3502B">
                          <w:rPr>
                            <w:vertAlign w:val="superscript"/>
                          </w:rPr>
                          <w:t>th</w:t>
                        </w:r>
                        <w:r>
                          <w:t xml:space="preserve"> on floor</w:t>
                        </w:r>
                      </w:p>
                      <w:p w14:paraId="03EA4F0F" w14:textId="73EFB529" w:rsidR="00904BA2" w:rsidRDefault="00904BA2" w:rsidP="00904BA2">
                        <w:pPr>
                          <w:pStyle w:val="BodyText"/>
                          <w:spacing w:line="276" w:lineRule="auto"/>
                        </w:pPr>
                        <w:r>
                          <w:t>-Meredith Hogue:  2</w:t>
                        </w:r>
                        <w:r w:rsidRPr="00E3502B">
                          <w:rPr>
                            <w:vertAlign w:val="superscript"/>
                          </w:rPr>
                          <w:t>nd</w:t>
                        </w:r>
                        <w:r>
                          <w:t xml:space="preserve"> on floor, 3</w:t>
                        </w:r>
                        <w:r w:rsidRPr="00E3502B">
                          <w:rPr>
                            <w:vertAlign w:val="superscript"/>
                          </w:rPr>
                          <w:t>rd</w:t>
                        </w:r>
                        <w:r>
                          <w:t xml:space="preserve"> on trampoline &amp; double mini</w:t>
                        </w:r>
                      </w:p>
                      <w:p w14:paraId="5791156C" w14:textId="508783B9" w:rsidR="00904BA2" w:rsidRDefault="00904BA2" w:rsidP="00F75A62">
                        <w:pPr>
                          <w:pStyle w:val="BodyText"/>
                          <w:spacing w:line="276" w:lineRule="auto"/>
                        </w:pPr>
                        <w:r>
                          <w:t>-Sierra Taylor:  2</w:t>
                        </w:r>
                        <w:r w:rsidRPr="00E3502B">
                          <w:rPr>
                            <w:vertAlign w:val="superscript"/>
                          </w:rPr>
                          <w:t>nd</w:t>
                        </w:r>
                        <w:r>
                          <w:t xml:space="preserve"> on double mini &amp; floor</w:t>
                        </w:r>
                      </w:p>
                      <w:p w14:paraId="517354C2" w14:textId="5C717C65" w:rsidR="00904BA2" w:rsidRDefault="00904BA2" w:rsidP="00F75A62">
                        <w:pPr>
                          <w:pStyle w:val="BodyText"/>
                          <w:spacing w:line="276" w:lineRule="auto"/>
                        </w:pPr>
                        <w:r>
                          <w:t>-Melissa Singleton:  2</w:t>
                        </w:r>
                        <w:r w:rsidRPr="00E3502B">
                          <w:rPr>
                            <w:vertAlign w:val="superscript"/>
                          </w:rPr>
                          <w:t>nd</w:t>
                        </w:r>
                        <w:r>
                          <w:t xml:space="preserve"> on floor &amp; double mini, 3</w:t>
                        </w:r>
                        <w:r w:rsidRPr="00E3502B">
                          <w:rPr>
                            <w:vertAlign w:val="superscript"/>
                          </w:rPr>
                          <w:t>rd</w:t>
                        </w:r>
                        <w:r>
                          <w:t xml:space="preserve"> on trampoline</w:t>
                        </w:r>
                      </w:p>
                      <w:p w14:paraId="6D89D9B2" w14:textId="62E6F31C" w:rsidR="00904BA2" w:rsidRDefault="00904BA2" w:rsidP="00F75A62">
                        <w:pPr>
                          <w:pStyle w:val="BodyText"/>
                          <w:spacing w:line="276" w:lineRule="auto"/>
                        </w:pPr>
                        <w:r>
                          <w:t>-Isa Schmidt:  3</w:t>
                        </w:r>
                        <w:r w:rsidRPr="00E3502B">
                          <w:rPr>
                            <w:vertAlign w:val="superscript"/>
                          </w:rPr>
                          <w:t>rd</w:t>
                        </w:r>
                        <w:r>
                          <w:t xml:space="preserve"> on floor</w:t>
                        </w:r>
                      </w:p>
                      <w:p w14:paraId="7854F664" w14:textId="4B75120E" w:rsidR="00904BA2" w:rsidRDefault="00904BA2" w:rsidP="00F75A62">
                        <w:pPr>
                          <w:pStyle w:val="BodyText"/>
                          <w:spacing w:line="276" w:lineRule="auto"/>
                        </w:pPr>
                        <w:r>
                          <w:t>-</w:t>
                        </w:r>
                        <w:proofErr w:type="spellStart"/>
                        <w:r>
                          <w:t>Brisa</w:t>
                        </w:r>
                        <w:proofErr w:type="spellEnd"/>
                        <w:r>
                          <w:t xml:space="preserve"> McGrath:  4</w:t>
                        </w:r>
                        <w:r w:rsidRPr="00E3502B">
                          <w:rPr>
                            <w:vertAlign w:val="superscript"/>
                          </w:rPr>
                          <w:t>th</w:t>
                        </w:r>
                        <w:r>
                          <w:t xml:space="preserve"> on double mini &amp; floor, 5</w:t>
                        </w:r>
                        <w:r w:rsidRPr="00E3502B">
                          <w:rPr>
                            <w:vertAlign w:val="superscript"/>
                          </w:rPr>
                          <w:t>th</w:t>
                        </w:r>
                        <w:r>
                          <w:t xml:space="preserve"> on trampoline</w:t>
                        </w:r>
                      </w:p>
                      <w:p w14:paraId="71A7BFC6" w14:textId="3BA57879" w:rsidR="00904BA2" w:rsidRDefault="00904BA2" w:rsidP="00F75A62">
                        <w:pPr>
                          <w:pStyle w:val="BodyText"/>
                          <w:spacing w:line="276" w:lineRule="auto"/>
                        </w:pPr>
                        <w:r>
                          <w:t xml:space="preserve">-Riley </w:t>
                        </w:r>
                        <w:proofErr w:type="spellStart"/>
                        <w:r>
                          <w:t>Kofoed</w:t>
                        </w:r>
                        <w:proofErr w:type="spellEnd"/>
                        <w:r>
                          <w:t>:  2</w:t>
                        </w:r>
                        <w:r w:rsidRPr="00E3502B">
                          <w:rPr>
                            <w:vertAlign w:val="superscript"/>
                          </w:rPr>
                          <w:t>nd</w:t>
                        </w:r>
                        <w:r>
                          <w:t xml:space="preserve"> on floor &amp; trampoline, 3</w:t>
                        </w:r>
                        <w:r w:rsidRPr="00E3502B">
                          <w:rPr>
                            <w:vertAlign w:val="superscript"/>
                          </w:rPr>
                          <w:t>rd</w:t>
                        </w:r>
                        <w:r>
                          <w:t xml:space="preserve"> on double mini</w:t>
                        </w:r>
                      </w:p>
                      <w:p w14:paraId="466213FC" w14:textId="2C3158DE" w:rsidR="00904BA2" w:rsidRDefault="00904BA2" w:rsidP="00F75A62">
                        <w:pPr>
                          <w:pStyle w:val="BodyText"/>
                          <w:spacing w:line="276" w:lineRule="auto"/>
                        </w:pPr>
                        <w:r>
                          <w:t>-</w:t>
                        </w:r>
                        <w:proofErr w:type="spellStart"/>
                        <w:r>
                          <w:t>Corinna</w:t>
                        </w:r>
                        <w:proofErr w:type="spellEnd"/>
                        <w:r>
                          <w:t xml:space="preserve"> Robinson:  4</w:t>
                        </w:r>
                        <w:r w:rsidRPr="00E3502B">
                          <w:rPr>
                            <w:vertAlign w:val="superscript"/>
                          </w:rPr>
                          <w:t>th</w:t>
                        </w:r>
                        <w:r>
                          <w:t xml:space="preserve"> on trampoline, 5</w:t>
                        </w:r>
                        <w:r w:rsidRPr="00E3502B">
                          <w:rPr>
                            <w:vertAlign w:val="superscript"/>
                          </w:rPr>
                          <w:t>th</w:t>
                        </w:r>
                        <w:r>
                          <w:t xml:space="preserve"> on double mini</w:t>
                        </w:r>
                      </w:p>
                      <w:p w14:paraId="53A641A6" w14:textId="1A930BFD" w:rsidR="00904BA2" w:rsidRDefault="00904BA2" w:rsidP="00F75A62">
                        <w:pPr>
                          <w:pStyle w:val="BodyText"/>
                          <w:spacing w:line="276" w:lineRule="auto"/>
                        </w:pPr>
                        <w:r>
                          <w:t>-Beth Born:  3</w:t>
                        </w:r>
                        <w:r w:rsidRPr="00E3502B">
                          <w:rPr>
                            <w:vertAlign w:val="superscript"/>
                          </w:rPr>
                          <w:t>rd</w:t>
                        </w:r>
                        <w:r>
                          <w:t xml:space="preserve"> on double mini</w:t>
                        </w:r>
                      </w:p>
                      <w:p w14:paraId="1BADA4B7" w14:textId="77777777" w:rsidR="00904BA2" w:rsidRDefault="00904BA2" w:rsidP="00F75A62">
                        <w:pPr>
                          <w:pStyle w:val="BodyText"/>
                          <w:spacing w:line="276" w:lineRule="auto"/>
                        </w:pPr>
                      </w:p>
                      <w:p w14:paraId="6F94B72D" w14:textId="77777777" w:rsidR="00904BA2" w:rsidRPr="00CA47DA" w:rsidRDefault="00904BA2" w:rsidP="00F75A62">
                        <w:pPr>
                          <w:pStyle w:val="BodyText"/>
                          <w:spacing w:line="276" w:lineRule="auto"/>
                        </w:pPr>
                      </w:p>
                    </w:txbxContent>
                  </v:textbox>
                </v:shape>
                <v:shape id="Text Box 85" o:spid="_x0000_s1101" type="#_x0000_t202" style="position:absolute;left:91440;top:506095;width:310896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9" inset="0,0,0,0">
                    <w:txbxContent/>
                  </v:textbox>
                </v:shape>
                <v:shape id="Text Box 89" o:spid="_x0000_s1102" type="#_x0000_t202" style="position:absolute;left:91440;top:1012190;width:310896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1" inset="0,0,0,0">
                    <w:txbxContent/>
                  </v:textbox>
                </v:shape>
                <v:shape id="Text Box 91" o:spid="_x0000_s1103" type="#_x0000_t202" style="position:absolute;left:91440;top:1517650;width:3108960;height:451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3" inset="0,0,0,0">
                    <w:txbxContent/>
                  </v:textbox>
                </v:shape>
                <v:shape id="Text Box 93" o:spid="_x0000_s1104" type="#_x0000_t202" style="position:absolute;left:91440;top:1967865;width:310896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v:textbox>
                </v:shape>
                <v:shape id="Text Box 94" o:spid="_x0000_s1105" type="#_x0000_t202" style="position:absolute;left:91440;top:2473960;width:310896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737" inset="0,0,0,0">
                    <w:txbxContent/>
                  </v:textbox>
                </v:shape>
                <v:shape id="Text Box 737" o:spid="_x0000_s1106" type="#_x0000_t202" style="position:absolute;left:91440;top:2980055;width:310896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MHexgAA&#10;ANwAAAAPAAAAZHJzL2Rvd25yZXYueG1sRI9Ba8JAFITvhf6H5RW81U0r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EMHexgAAANwAAAAPAAAAAAAAAAAAAAAAAJcCAABkcnMv&#10;ZG93bnJldi54bWxQSwUGAAAAAAQABAD1AAAAigMAAAAA&#10;" filled="f" stroked="f">
                  <v:textbox style="mso-next-textbox:#Text Box 739" inset="0,0,0,0">
                    <w:txbxContent/>
                  </v:textbox>
                </v:shape>
                <v:shape id="Text Box 739" o:spid="_x0000_s1107" type="#_x0000_t202" style="position:absolute;left:91440;top:3485515;width:310896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A3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D8DfFAAAA3AAAAA8AAAAAAAAAAAAAAAAAlwIAAGRycy9k&#10;b3ducmV2LnhtbFBLBQYAAAAABAAEAPUAAACJAwAAAAA=&#10;" filled="f" stroked="f">
                  <v:textbox style="mso-next-textbox:#Text Box 741" inset="0,0,0,0">
                    <w:txbxContent/>
                  </v:textbox>
                </v:shape>
                <v:shape id="Text Box 741" o:spid="_x0000_s1108" type="#_x0000_t202" style="position:absolute;left:91440;top:3776980;width:310896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49M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49MxgAAANwAAAAPAAAAAAAAAAAAAAAAAJcCAABkcnMv&#10;ZG93bnJldi54bWxQSwUGAAAAAAQABAD1AAAAigMAAAAA&#10;" filled="f" stroked="f">
                  <v:textbox style="mso-next-textbox:#Text Box 742" inset="0,0,0,0">
                    <w:txbxContent/>
                  </v:textbox>
                </v:shape>
                <v:shape id="Text Box 742" o:spid="_x0000_s1109" type="#_x0000_t202" style="position:absolute;left:91440;top:4282440;width:310896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RE7xgAA&#10;ANwAAAAPAAAAZHJzL2Rvd25yZXYueG1sRI9Ba8JAFITvhf6H5RW81U1FtK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RE7xgAAANwAAAAPAAAAAAAAAAAAAAAAAJcCAABkcnMv&#10;ZG93bnJldi54bWxQSwUGAAAAAAQABAD1AAAAigMAAAAA&#10;" filled="f" stroked="f">
                  <v:textbox style="mso-next-textbox:#Text Box 743" inset="0,0,0,0">
                    <w:txbxContent/>
                  </v:textbox>
                </v:shape>
                <v:shape id="Text Box 743" o:spid="_x0000_s1110" type="#_x0000_t202" style="position:absolute;left:91440;top:4788535;width:310896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bSgxgAA&#10;ANwAAAAPAAAAZHJzL2Rvd25yZXYueG1sRI9Ba8JAFITvQv/D8gq96aat2J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LbSgxgAAANwAAAAPAAAAAAAAAAAAAAAAAJcCAABkcnMv&#10;ZG93bnJldi54bWxQSwUGAAAAAAQABAD1AAAAigMAAAAA&#10;" filled="f" stroked="f">
                  <v:textbox style="mso-next-textbox:#Text Box 744" inset="0,0,0,0">
                    <w:txbxContent/>
                  </v:textbox>
                </v:shape>
                <v:shape id="Text Box 744" o:spid="_x0000_s1111" type="#_x0000_t202" style="position:absolute;left:91440;top:5294630;width:310896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zUxQAA&#10;ANwAAAAPAAAAZHJzL2Rvd25yZXYueG1sRI9Ba8JAFITvBf/D8oTe6kYRtdFVRCwUBGlMDz2+Zp/J&#10;YvZtzG41/nu3IHgcZuYbZrHqbC0u1HrjWMFwkIAgLpw2XCr4zj/eZiB8QNZYOyYFN/KwWvZeFphq&#10;d+WMLodQighhn6KCKoQmldIXFVn0A9cQR+/oWoshyraUusVrhNtajpJkIi0ajgsVNrSpqDgd/qyC&#10;9Q9nW3Pe/35lx8zk+XvCu8lJqdd+t56DCNSFZ/jR/tQKpu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ELNTFAAAA3AAAAA8AAAAAAAAAAAAAAAAAlwIAAGRycy9k&#10;b3ducmV2LnhtbFBLBQYAAAAABAAEAPUAAACJAwAAAAA=&#10;" filled="f" stroked="f">
                  <v:textbox style="mso-next-textbox:#Text Box 745" inset="0,0,0,0">
                    <w:txbxContent/>
                  </v:textbox>
                </v:shape>
                <v:shape id="Text Box 745" o:spid="_x0000_s1112" type="#_x0000_t202" style="position:absolute;left:91440;top:5585460;width:310896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IlP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iIlPxgAAANwAAAAPAAAAAAAAAAAAAAAAAJcCAABkcnMv&#10;ZG93bnJldi54bWxQSwUGAAAAAAQABAD1AAAAigMAAAAA&#10;" filled="f" stroked="f">
                  <v:textbox style="mso-next-textbox:#Text Box 746" inset="0,0,0,0">
                    <w:txbxContent/>
                  </v:textbox>
                </v:shape>
                <v:shape id="Text Box 746" o:spid="_x0000_s1113" type="#_x0000_t202" style="position:absolute;left:91440;top:6091555;width:310896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hc4xQAA&#10;ANwAAAAPAAAAZHJzL2Rvd25yZXYueG1sRI9Ba8JAFITvgv9heYXedFMp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aFzjFAAAA3AAAAA8AAAAAAAAAAAAAAAAAlwIAAGRycy9k&#10;b3ducmV2LnhtbFBLBQYAAAAABAAEAPUAAACJAwAAAAA=&#10;" filled="f" stroked="f">
                  <v:textbox style="mso-next-textbox:#Text Box 747" inset="0,0,0,0">
                    <w:txbxContent/>
                  </v:textbox>
                </v:shape>
                <v:shape id="Text Box 747" o:spid="_x0000_s1114" type="#_x0000_t202" style="position:absolute;left:91440;top:6383020;width:310896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rKjxgAA&#10;ANwAAAAPAAAAZHJzL2Rvd25yZXYueG1sRI9Ba8JAFITvhf6H5RW81U2L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FrKjxgAAANwAAAAPAAAAAAAAAAAAAAAAAJcCAABkcnMv&#10;ZG93bnJldi54bWxQSwUGAAAAAAQABAD1AAAAigMAAAAA&#10;" filled="f" stroked="f">
                  <v:textbox style="mso-next-textbox:#Text Box 748" inset="0,0,0,0">
                    <w:txbxContent/>
                  </v:textbox>
                </v:shape>
                <v:shape id="Text Box 748" o:spid="_x0000_s1115" type="#_x0000_t202" style="position:absolute;left:91440;top:6888480;width:310896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bRwgAA&#10;ANwAAAAPAAAAZHJzL2Rvd25yZXYueG1sRE/Pa8IwFL4P/B/CE3abqSJ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JtHCAAAA3AAAAA8AAAAAAAAAAAAAAAAAlwIAAGRycy9kb3du&#10;cmV2LnhtbFBLBQYAAAAABAAEAPUAAACGAwAAAAA=&#10;" filled="f" stroked="f">
                  <v:textbox style="mso-next-textbox:#Text Box 749" inset="0,0,0,0">
                    <w:txbxContent/>
                  </v:textbox>
                </v:shape>
                <v:shape id="Text Box 749" o:spid="_x0000_s1116" type="#_x0000_t202" style="position:absolute;left:91440;top:7103745;width:3015615;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YNK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Fg0rFAAAA3AAAAA8AAAAAAAAAAAAAAAAAlwIAAGRycy9k&#10;b3ducmV2LnhtbFBLBQYAAAAABAAEAPUAAACJAwAAAAA=&#10;" filled="f" stroked="f">
                  <v:textbox style="mso-next-textbox:#Text Box 750" inset="0,0,0,0">
                    <w:txbxContent/>
                  </v:textbox>
                </v:shape>
                <v:shape id="Text Box 750" o:spid="_x0000_s1117" type="#_x0000_t202" style="position:absolute;left:91440;top:7394575;width:301561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rwKwgAA&#10;ANwAAAAPAAAAZHJzL2Rvd25yZXYueG1sRE/Pa8IwFL4P/B/CE3abqY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mvArCAAAA3AAAAA8AAAAAAAAAAAAAAAAAlwIAAGRycy9kb3du&#10;cmV2LnhtbFBLBQYAAAAABAAEAPUAAACGAwAAAAA=&#10;" filled="f" stroked="f">
                  <v:textbox style="mso-next-textbox:#Text Box 751" inset="0,0,0,0">
                    <w:txbxContent/>
                  </v:textbox>
                </v:shape>
                <v:shape id="Text Box 751" o:spid="_x0000_s1118" type="#_x0000_t202" style="position:absolute;left:91440;top:7609840;width:3015615;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hmR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ahmRxgAAANwAAAAPAAAAAAAAAAAAAAAAAJcCAABkcnMv&#10;ZG93bnJldi54bWxQSwUGAAAAAAQABAD1AAAAigMAAAAA&#10;" filled="f" stroked="f">
                  <v:textbox style="mso-next-textbox:#Text Box 753" inset="0,0,0,0">
                    <w:txbxContent/>
                  </v:textbox>
                </v:shape>
                <v:shape id="Text Box 753" o:spid="_x0000_s1119" type="#_x0000_t202" style="position:absolute;left:91440;top:7900670;width:3015615;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CJ9xgAA&#10;ANwAAAAPAAAAZHJzL2Rvd25yZXYueG1sRI9Ba8JAFITvQv/D8gq96aYt2p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9CJ9xgAAANwAAAAPAAAAAAAAAAAAAAAAAJcCAABkcnMv&#10;ZG93bnJldi54bWxQSwUGAAAAAAQABAD1AAAAigMAAAAA&#10;" filled="f" stroked="f">
                  <v:textbox style="mso-next-textbox:#Text Box 754" inset="0,0,0,0">
                    <w:txbxContent/>
                  </v:textbox>
                </v:shape>
                <v:shape id="Text Box 754" o:spid="_x0000_s1120" type="#_x0000_t202" style="position:absolute;left:91440;top:8191500;width:310896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boJ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HboJxgAAANwAAAAPAAAAAAAAAAAAAAAAAJcCAABkcnMv&#10;ZG93bnJldi54bWxQSwUGAAAAAAQABAD1AAAAigMAAAAA&#10;" filled="f" stroked="f">
                  <v:textbox style="mso-next-textbox:#Text Box 755" inset="0,0,0,0">
                    <w:txbxContent/>
                  </v:textbox>
                </v:shape>
                <v:shape id="Text Box 755" o:spid="_x0000_s1121" type="#_x0000_t202" style="position:absolute;left:91440;top:8482965;width:310896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R+SxQAA&#10;ANwAAAAPAAAAZHJzL2Rvd25yZXYueG1sRI9Pa8JAFMTvBb/D8oTe6kbBP42uImKhIEhjeujxNftM&#10;FrNvY3ar8du7BcHjMDO/YRarztbiQq03jhUMBwkI4sJpw6WC7/zjbQbCB2SNtWNScCMPq2XvZYGp&#10;dlfO6HIIpYgQ9ikqqEJoUil9UZFFP3ANcfSOrrUYomxLqVu8Rrit5ShJJtKi4bhQYUObiorT4c8q&#10;WP9wtjXn/e9XdsxMnr8nvJuclHrtd+s5iEBdeIYf7U+tYDoew/+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RH5LFAAAA3AAAAA8AAAAAAAAAAAAAAAAAlwIAAGRycy9k&#10;b3ducmV2LnhtbFBLBQYAAAAABAAEAPUAAACJAwAAAAA=&#10;" filled="f" stroked="f">
                  <v:textbox inset="0,0,0,0">
                    <w:txbxContent/>
                  </v:textbox>
                </v:shape>
                <w10:wrap type="through" anchorx="page" anchory="page"/>
              </v:group>
            </w:pict>
          </mc:Fallback>
        </mc:AlternateContent>
      </w:r>
      <w:r w:rsidR="00365A68">
        <w:rPr>
          <w:noProof/>
        </w:rPr>
        <mc:AlternateContent>
          <mc:Choice Requires="wps">
            <w:drawing>
              <wp:anchor distT="0" distB="0" distL="114300" distR="114300" simplePos="0" relativeHeight="251806864" behindDoc="0" locked="0" layoutInCell="1" allowOverlap="1" wp14:anchorId="61EB8533" wp14:editId="6F7E04E2">
                <wp:simplePos x="0" y="0"/>
                <wp:positionH relativeFrom="page">
                  <wp:posOffset>3745230</wp:posOffset>
                </wp:positionH>
                <wp:positionV relativeFrom="page">
                  <wp:posOffset>8495030</wp:posOffset>
                </wp:positionV>
                <wp:extent cx="3581400" cy="1101725"/>
                <wp:effectExtent l="0" t="0" r="0" b="0"/>
                <wp:wrapThrough wrapText="bothSides">
                  <wp:wrapPolygon edited="0">
                    <wp:start x="153" y="0"/>
                    <wp:lineTo x="153" y="20915"/>
                    <wp:lineTo x="21294" y="20915"/>
                    <wp:lineTo x="21294" y="0"/>
                    <wp:lineTo x="153" y="0"/>
                  </wp:wrapPolygon>
                </wp:wrapThrough>
                <wp:docPr id="78" name="Text Box 78"/>
                <wp:cNvGraphicFramePr/>
                <a:graphic xmlns:a="http://schemas.openxmlformats.org/drawingml/2006/main">
                  <a:graphicData uri="http://schemas.microsoft.com/office/word/2010/wordprocessingShape">
                    <wps:wsp>
                      <wps:cNvSpPr txBox="1"/>
                      <wps:spPr>
                        <a:xfrm>
                          <a:off x="0" y="0"/>
                          <a:ext cx="3581400" cy="11017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296BE4" w14:textId="77777777" w:rsidR="00365A68" w:rsidRPr="00365A68" w:rsidRDefault="00365A68" w:rsidP="00365A68">
                            <w:pPr>
                              <w:jc w:val="center"/>
                              <w:rPr>
                                <w:rFonts w:ascii="Noteworthy Bold" w:hAnsi="Noteworthy Bold"/>
                                <w:color w:val="6A962B" w:themeColor="background2" w:themeShade="BF"/>
                                <w:sz w:val="48"/>
                                <w:szCs w:val="48"/>
                              </w:rPr>
                            </w:pPr>
                            <w:r w:rsidRPr="00365A68">
                              <w:rPr>
                                <w:rFonts w:ascii="Noteworthy Bold" w:hAnsi="Noteworthy Bold"/>
                                <w:color w:val="6A962B" w:themeColor="background2" w:themeShade="BF"/>
                                <w:sz w:val="48"/>
                                <w:szCs w:val="48"/>
                              </w:rPr>
                              <w:t xml:space="preserve">Great job Top Star!  </w:t>
                            </w:r>
                          </w:p>
                          <w:p w14:paraId="54596555" w14:textId="471CF5F3" w:rsidR="00FF6E54" w:rsidRPr="00365A68" w:rsidRDefault="00365A68" w:rsidP="00365A68">
                            <w:pPr>
                              <w:jc w:val="center"/>
                              <w:rPr>
                                <w:rFonts w:ascii="Noteworthy Bold" w:hAnsi="Noteworthy Bold"/>
                                <w:color w:val="6A962B" w:themeColor="background2" w:themeShade="BF"/>
                                <w:sz w:val="48"/>
                                <w:szCs w:val="48"/>
                              </w:rPr>
                            </w:pPr>
                            <w:r w:rsidRPr="00365A68">
                              <w:rPr>
                                <w:rFonts w:ascii="Noteworthy Bold" w:hAnsi="Noteworthy Bold"/>
                                <w:color w:val="6A962B" w:themeColor="background2" w:themeShade="BF"/>
                                <w:sz w:val="48"/>
                                <w:szCs w:val="48"/>
                              </w:rPr>
                              <w:t>We’re so proud of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22" type="#_x0000_t202" style="position:absolute;margin-left:294.9pt;margin-top:668.9pt;width:282pt;height:86.75pt;z-index:2518068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FJxtUCAAAh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" mv:complextextbox="1" filled="f" stroked="f">
                <v:textbox>
                  <w:txbxContent>
                    <w:p w14:paraId="63296BE4" w14:textId="77777777" w:rsidR="00365A68" w:rsidRPr="00365A68" w:rsidRDefault="00365A68" w:rsidP="00365A68">
                      <w:pPr>
                        <w:jc w:val="center"/>
                        <w:rPr>
                          <w:rFonts w:ascii="Noteworthy Bold" w:hAnsi="Noteworthy Bold"/>
                          <w:color w:val="6A962B" w:themeColor="background2" w:themeShade="BF"/>
                          <w:sz w:val="48"/>
                          <w:szCs w:val="48"/>
                        </w:rPr>
                      </w:pPr>
                      <w:r w:rsidRPr="00365A68">
                        <w:rPr>
                          <w:rFonts w:ascii="Noteworthy Bold" w:hAnsi="Noteworthy Bold"/>
                          <w:color w:val="6A962B" w:themeColor="background2" w:themeShade="BF"/>
                          <w:sz w:val="48"/>
                          <w:szCs w:val="48"/>
                        </w:rPr>
                        <w:t xml:space="preserve">Great job Top Star!  </w:t>
                      </w:r>
                    </w:p>
                    <w:p w14:paraId="54596555" w14:textId="471CF5F3" w:rsidR="00FF6E54" w:rsidRPr="00365A68" w:rsidRDefault="00365A68" w:rsidP="00365A68">
                      <w:pPr>
                        <w:jc w:val="center"/>
                        <w:rPr>
                          <w:rFonts w:ascii="Noteworthy Bold" w:hAnsi="Noteworthy Bold"/>
                          <w:color w:val="6A962B" w:themeColor="background2" w:themeShade="BF"/>
                          <w:sz w:val="48"/>
                          <w:szCs w:val="48"/>
                        </w:rPr>
                      </w:pPr>
                      <w:r w:rsidRPr="00365A68">
                        <w:rPr>
                          <w:rFonts w:ascii="Noteworthy Bold" w:hAnsi="Noteworthy Bold"/>
                          <w:color w:val="6A962B" w:themeColor="background2" w:themeShade="BF"/>
                          <w:sz w:val="48"/>
                          <w:szCs w:val="48"/>
                        </w:rPr>
                        <w:t>We’re so proud of you!!</w:t>
                      </w:r>
                    </w:p>
                  </w:txbxContent>
                </v:textbox>
                <w10:wrap type="through" anchorx="page" anchory="page"/>
              </v:shape>
            </w:pict>
          </mc:Fallback>
        </mc:AlternateContent>
      </w:r>
      <w:r w:rsidR="00365A68">
        <w:rPr>
          <w:noProof/>
        </w:rPr>
        <mc:AlternateContent>
          <mc:Choice Requires="wps">
            <w:drawing>
              <wp:anchor distT="0" distB="0" distL="114300" distR="114300" simplePos="0" relativeHeight="251807888" behindDoc="0" locked="0" layoutInCell="1" allowOverlap="1" wp14:anchorId="7DD1EF2F" wp14:editId="508E42B8">
                <wp:simplePos x="0" y="0"/>
                <wp:positionH relativeFrom="page">
                  <wp:posOffset>490513</wp:posOffset>
                </wp:positionH>
                <wp:positionV relativeFrom="page">
                  <wp:posOffset>1242695</wp:posOffset>
                </wp:positionV>
                <wp:extent cx="6794500" cy="0"/>
                <wp:effectExtent l="0" t="0" r="12700" b="25400"/>
                <wp:wrapNone/>
                <wp:docPr id="79" name="Straight Connector 79"/>
                <wp:cNvGraphicFramePr/>
                <a:graphic xmlns:a="http://schemas.openxmlformats.org/drawingml/2006/main">
                  <a:graphicData uri="http://schemas.microsoft.com/office/word/2010/wordprocessingShape">
                    <wps:wsp>
                      <wps:cNvCnPr/>
                      <wps:spPr>
                        <a:xfrm>
                          <a:off x="0" y="0"/>
                          <a:ext cx="6794500" cy="0"/>
                        </a:xfrm>
                        <a:prstGeom prst="line">
                          <a:avLst/>
                        </a:prstGeom>
                        <a:ln w="12700" cmpd="sng">
                          <a:solidFill>
                            <a:schemeClr val="bg2">
                              <a:lumMod val="75000"/>
                            </a:schemeClr>
                          </a:solidFill>
                          <a:prstDash val="lgDash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9" o:spid="_x0000_s1026" style="position:absolute;z-index:251807888;visibility:visible;mso-wrap-style:square;mso-wrap-distance-left:9pt;mso-wrap-distance-top:0;mso-wrap-distance-right:9pt;mso-wrap-distance-bottom:0;mso-position-horizontal:absolute;mso-position-horizontal-relative:page;mso-position-vertical:absolute;mso-position-vertical-relative:page" from="38.6pt,97.85pt" to="573.6pt,9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" strokecolor="#6a962b [2414]" strokeweight="1pt">
                <v:stroke dashstyle="longDashDot"/>
                <w10:wrap anchorx="page" anchory="page"/>
              </v:line>
            </w:pict>
          </mc:Fallback>
        </mc:AlternateContent>
      </w:r>
      <w:r w:rsidR="00365A68">
        <w:rPr>
          <w:noProof/>
        </w:rPr>
        <mc:AlternateContent>
          <mc:Choice Requires="wps">
            <w:drawing>
              <wp:anchor distT="0" distB="0" distL="114300" distR="114300" simplePos="0" relativeHeight="251658340" behindDoc="0" locked="0" layoutInCell="1" allowOverlap="1" wp14:anchorId="24DF129B" wp14:editId="7CA266FB">
                <wp:simplePos x="0" y="0"/>
                <wp:positionH relativeFrom="page">
                  <wp:posOffset>502920</wp:posOffset>
                </wp:positionH>
                <wp:positionV relativeFrom="page">
                  <wp:posOffset>793750</wp:posOffset>
                </wp:positionV>
                <wp:extent cx="6766560" cy="389890"/>
                <wp:effectExtent l="0" t="0" r="0" b="16510"/>
                <wp:wrapTight wrapText="bothSides">
                  <wp:wrapPolygon edited="0">
                    <wp:start x="81" y="0"/>
                    <wp:lineTo x="81" y="21107"/>
                    <wp:lineTo x="21405" y="21107"/>
                    <wp:lineTo x="21405" y="0"/>
                    <wp:lineTo x="81" y="0"/>
                  </wp:wrapPolygon>
                </wp:wrapTight>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6AC7D3" w14:textId="24B6F989" w:rsidR="00904BA2" w:rsidRPr="00365A68" w:rsidRDefault="00904BA2" w:rsidP="007C1373">
                            <w:pPr>
                              <w:pStyle w:val="Heading1"/>
                              <w:rPr>
                                <w:sz w:val="44"/>
                                <w:szCs w:val="44"/>
                              </w:rPr>
                            </w:pPr>
                            <w:r w:rsidRPr="00365A68">
                              <w:rPr>
                                <w:sz w:val="44"/>
                                <w:szCs w:val="44"/>
                              </w:rPr>
                              <w:t>March Competition Results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23" type="#_x0000_t202" style="position:absolute;margin-left:39.6pt;margin-top:62.5pt;width:532.8pt;height:30.7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271v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" filled="f" stroked="f">
                <v:textbox inset=",0,,0">
                  <w:txbxContent>
                    <w:p w14:paraId="236AC7D3" w14:textId="24B6F989" w:rsidR="00904BA2" w:rsidRPr="00365A68" w:rsidRDefault="00904BA2" w:rsidP="007C1373">
                      <w:pPr>
                        <w:pStyle w:val="Heading1"/>
                        <w:rPr>
                          <w:sz w:val="44"/>
                          <w:szCs w:val="44"/>
                        </w:rPr>
                      </w:pPr>
                      <w:r w:rsidRPr="00365A68">
                        <w:rPr>
                          <w:sz w:val="44"/>
                          <w:szCs w:val="44"/>
                        </w:rPr>
                        <w:t>March Competition Results</w:t>
                      </w:r>
                    </w:p>
                  </w:txbxContent>
                </v:textbox>
                <w10:wrap type="tight" anchorx="page" anchory="page"/>
              </v:shape>
            </w:pict>
          </mc:Fallback>
        </mc:AlternateContent>
      </w:r>
      <w:r w:rsidR="00365A68">
        <w:rPr>
          <w:noProof/>
        </w:rPr>
        <mc:AlternateContent>
          <mc:Choice Requires="wps">
            <w:drawing>
              <wp:anchor distT="0" distB="0" distL="114300" distR="114300" simplePos="0" relativeHeight="251804816" behindDoc="0" locked="0" layoutInCell="1" allowOverlap="1" wp14:anchorId="56D32869" wp14:editId="7D5598BA">
                <wp:simplePos x="0" y="0"/>
                <wp:positionH relativeFrom="page">
                  <wp:posOffset>3962400</wp:posOffset>
                </wp:positionH>
                <wp:positionV relativeFrom="page">
                  <wp:posOffset>1391285</wp:posOffset>
                </wp:positionV>
                <wp:extent cx="3307080" cy="7089140"/>
                <wp:effectExtent l="0" t="0" r="0" b="0"/>
                <wp:wrapThrough wrapText="bothSides">
                  <wp:wrapPolygon edited="0">
                    <wp:start x="166" y="0"/>
                    <wp:lineTo x="166" y="21515"/>
                    <wp:lineTo x="21235" y="21515"/>
                    <wp:lineTo x="21235" y="0"/>
                    <wp:lineTo x="166" y="0"/>
                  </wp:wrapPolygon>
                </wp:wrapThrough>
                <wp:docPr id="74" name="Text Box 74"/>
                <wp:cNvGraphicFramePr/>
                <a:graphic xmlns:a="http://schemas.openxmlformats.org/drawingml/2006/main">
                  <a:graphicData uri="http://schemas.microsoft.com/office/word/2010/wordprocessingShape">
                    <wps:wsp>
                      <wps:cNvSpPr txBox="1"/>
                      <wps:spPr>
                        <a:xfrm>
                          <a:off x="0" y="0"/>
                          <a:ext cx="3307080" cy="70891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8C2407" w14:textId="77777777" w:rsidR="00904BA2" w:rsidRPr="00F50364" w:rsidRDefault="00904BA2" w:rsidP="00F75A62">
                            <w:pPr>
                              <w:pStyle w:val="BodyText"/>
                              <w:spacing w:line="276" w:lineRule="auto"/>
                              <w:rPr>
                                <w:b/>
                                <w:color w:val="FD9320" w:themeColor="accent1"/>
                              </w:rPr>
                            </w:pPr>
                            <w:r w:rsidRPr="00F50364">
                              <w:rPr>
                                <w:b/>
                                <w:color w:val="FD9320" w:themeColor="accent1"/>
                              </w:rPr>
                              <w:t>Top Star Flyers – Mar 9</w:t>
                            </w:r>
                            <w:r w:rsidRPr="00F50364">
                              <w:rPr>
                                <w:b/>
                                <w:color w:val="FD9320" w:themeColor="accent1"/>
                                <w:vertAlign w:val="superscript"/>
                              </w:rPr>
                              <w:t>th</w:t>
                            </w:r>
                            <w:r w:rsidRPr="00F50364">
                              <w:rPr>
                                <w:b/>
                                <w:color w:val="FD9320" w:themeColor="accent1"/>
                              </w:rPr>
                              <w:t xml:space="preserve"> – Arthur, IL</w:t>
                            </w:r>
                          </w:p>
                          <w:p w14:paraId="544EE267" w14:textId="77777777" w:rsidR="00904BA2" w:rsidRDefault="00904BA2" w:rsidP="00F75A62">
                            <w:pPr>
                              <w:pStyle w:val="BodyText"/>
                              <w:spacing w:line="276" w:lineRule="auto"/>
                            </w:pPr>
                            <w:r>
                              <w:t>-Junior Level 1’s: 1</w:t>
                            </w:r>
                            <w:r w:rsidRPr="00F50364">
                              <w:rPr>
                                <w:vertAlign w:val="superscript"/>
                              </w:rPr>
                              <w:t>st</w:t>
                            </w:r>
                            <w:r>
                              <w:t xml:space="preserve"> place</w:t>
                            </w:r>
                          </w:p>
                          <w:p w14:paraId="1BE90454" w14:textId="06B66EB5" w:rsidR="00904BA2" w:rsidRPr="00F75A62" w:rsidRDefault="00904BA2" w:rsidP="00F75A62">
                            <w:pPr>
                              <w:pStyle w:val="BodyText"/>
                              <w:spacing w:line="480" w:lineRule="auto"/>
                            </w:pPr>
                            <w:r>
                              <w:t>-Junior Level 2’s: 3</w:t>
                            </w:r>
                            <w:r w:rsidRPr="00F50364">
                              <w:rPr>
                                <w:vertAlign w:val="superscript"/>
                              </w:rPr>
                              <w:t>rd</w:t>
                            </w:r>
                            <w:r>
                              <w:t xml:space="preserve"> place</w:t>
                            </w:r>
                          </w:p>
                          <w:p w14:paraId="3345CC0A" w14:textId="77777777" w:rsidR="00904BA2" w:rsidRPr="00EB2BA6" w:rsidRDefault="00904BA2" w:rsidP="00F75A62">
                            <w:pPr>
                              <w:pStyle w:val="BodyText"/>
                              <w:spacing w:line="276" w:lineRule="auto"/>
                              <w:rPr>
                                <w:b/>
                                <w:color w:val="FD9320" w:themeColor="accent1"/>
                              </w:rPr>
                            </w:pPr>
                            <w:r w:rsidRPr="00EB2BA6">
                              <w:rPr>
                                <w:b/>
                                <w:color w:val="FD9320" w:themeColor="accent1"/>
                              </w:rPr>
                              <w:t>Top Star Flyers – Mar 22</w:t>
                            </w:r>
                            <w:r w:rsidRPr="00EB2BA6">
                              <w:rPr>
                                <w:b/>
                                <w:color w:val="FD9320" w:themeColor="accent1"/>
                                <w:vertAlign w:val="superscript"/>
                              </w:rPr>
                              <w:t>nd</w:t>
                            </w:r>
                            <w:r w:rsidRPr="00EB2BA6">
                              <w:rPr>
                                <w:b/>
                                <w:color w:val="FD9320" w:themeColor="accent1"/>
                              </w:rPr>
                              <w:t xml:space="preserve"> – Salem, IL</w:t>
                            </w:r>
                          </w:p>
                          <w:p w14:paraId="17B17540" w14:textId="77777777" w:rsidR="00904BA2" w:rsidRDefault="00904BA2" w:rsidP="00F75A62">
                            <w:pPr>
                              <w:pStyle w:val="BodyText"/>
                              <w:spacing w:line="276" w:lineRule="auto"/>
                            </w:pPr>
                            <w:r>
                              <w:t>-Junior Level 1’s:  3</w:t>
                            </w:r>
                            <w:r w:rsidRPr="00EB2BA6">
                              <w:rPr>
                                <w:vertAlign w:val="superscript"/>
                              </w:rPr>
                              <w:t>rd</w:t>
                            </w:r>
                            <w:r>
                              <w:t xml:space="preserve"> place </w:t>
                            </w:r>
                          </w:p>
                          <w:p w14:paraId="2085D90D" w14:textId="32D278D1" w:rsidR="00904BA2" w:rsidRPr="00F75A62" w:rsidRDefault="00904BA2" w:rsidP="00F75A62">
                            <w:pPr>
                              <w:pStyle w:val="BodyText"/>
                              <w:spacing w:line="480" w:lineRule="auto"/>
                            </w:pPr>
                            <w:r>
                              <w:t>-Junior Level 2’s:  1</w:t>
                            </w:r>
                            <w:r w:rsidRPr="00EB2BA6">
                              <w:rPr>
                                <w:vertAlign w:val="superscript"/>
                              </w:rPr>
                              <w:t>st</w:t>
                            </w:r>
                            <w:r>
                              <w:t xml:space="preserve"> place</w:t>
                            </w:r>
                          </w:p>
                          <w:p w14:paraId="0A4A8737" w14:textId="2ABFB490" w:rsidR="00904BA2" w:rsidRDefault="00904BA2" w:rsidP="00F75A62">
                            <w:pPr>
                              <w:pStyle w:val="BodyText"/>
                              <w:spacing w:line="276" w:lineRule="auto"/>
                              <w:rPr>
                                <w:b/>
                                <w:color w:val="FD9320" w:themeColor="accent1"/>
                              </w:rPr>
                            </w:pPr>
                            <w:r w:rsidRPr="00F50364">
                              <w:rPr>
                                <w:b/>
                                <w:color w:val="FD9320" w:themeColor="accent1"/>
                              </w:rPr>
                              <w:t>Top Star T&amp;T – Mar 22</w:t>
                            </w:r>
                            <w:r w:rsidRPr="00F50364">
                              <w:rPr>
                                <w:b/>
                                <w:color w:val="FD9320" w:themeColor="accent1"/>
                                <w:vertAlign w:val="superscript"/>
                              </w:rPr>
                              <w:t>nd</w:t>
                            </w:r>
                            <w:r w:rsidRPr="00F50364">
                              <w:rPr>
                                <w:b/>
                                <w:color w:val="FD9320" w:themeColor="accent1"/>
                              </w:rPr>
                              <w:t xml:space="preserve"> – Terre Haute, IN</w:t>
                            </w:r>
                            <w:r>
                              <w:rPr>
                                <w:b/>
                                <w:color w:val="FD9320" w:themeColor="accent1"/>
                              </w:rPr>
                              <w:t xml:space="preserve"> </w:t>
                            </w:r>
                            <w:r w:rsidRPr="00904BA2">
                              <w:rPr>
                                <w:color w:val="FD9320" w:themeColor="accent1"/>
                              </w:rPr>
                              <w:t>(Look who got 5</w:t>
                            </w:r>
                            <w:r w:rsidRPr="00904BA2">
                              <w:rPr>
                                <w:color w:val="FD9320" w:themeColor="accent1"/>
                                <w:vertAlign w:val="superscript"/>
                              </w:rPr>
                              <w:t>th</w:t>
                            </w:r>
                            <w:r w:rsidRPr="00904BA2">
                              <w:rPr>
                                <w:color w:val="FD9320" w:themeColor="accent1"/>
                              </w:rPr>
                              <w:t xml:space="preserve"> place or higher!)</w:t>
                            </w:r>
                          </w:p>
                          <w:p w14:paraId="49C0F3E2" w14:textId="011B2AED" w:rsidR="00904BA2" w:rsidRDefault="00904BA2" w:rsidP="00F57F83">
                            <w:pPr>
                              <w:pStyle w:val="BodyText"/>
                              <w:spacing w:line="276" w:lineRule="auto"/>
                              <w:rPr>
                                <w:color w:val="auto"/>
                              </w:rPr>
                            </w:pPr>
                            <w:r>
                              <w:rPr>
                                <w:color w:val="auto"/>
                              </w:rPr>
                              <w:t>-</w:t>
                            </w:r>
                            <w:proofErr w:type="spellStart"/>
                            <w:r>
                              <w:rPr>
                                <w:color w:val="auto"/>
                              </w:rPr>
                              <w:t>Bri</w:t>
                            </w:r>
                            <w:proofErr w:type="spellEnd"/>
                            <w:r>
                              <w:rPr>
                                <w:color w:val="auto"/>
                              </w:rPr>
                              <w:t xml:space="preserve"> Struck:  4</w:t>
                            </w:r>
                            <w:r w:rsidRPr="00904BA2">
                              <w:rPr>
                                <w:color w:val="auto"/>
                                <w:vertAlign w:val="superscript"/>
                              </w:rPr>
                              <w:t>th</w:t>
                            </w:r>
                            <w:r>
                              <w:rPr>
                                <w:color w:val="auto"/>
                              </w:rPr>
                              <w:t xml:space="preserve"> on trampoline &amp; double mini, 5</w:t>
                            </w:r>
                            <w:r w:rsidRPr="00904BA2">
                              <w:rPr>
                                <w:color w:val="auto"/>
                                <w:vertAlign w:val="superscript"/>
                              </w:rPr>
                              <w:t>th</w:t>
                            </w:r>
                            <w:r>
                              <w:rPr>
                                <w:color w:val="auto"/>
                              </w:rPr>
                              <w:t xml:space="preserve"> on floor</w:t>
                            </w:r>
                          </w:p>
                          <w:p w14:paraId="177EC006" w14:textId="4BD6FD5E" w:rsidR="00904BA2" w:rsidRDefault="00904BA2" w:rsidP="00F57F83">
                            <w:pPr>
                              <w:pStyle w:val="BodyText"/>
                              <w:spacing w:line="276" w:lineRule="auto"/>
                              <w:rPr>
                                <w:color w:val="auto"/>
                              </w:rPr>
                            </w:pPr>
                            <w:r>
                              <w:rPr>
                                <w:color w:val="auto"/>
                              </w:rPr>
                              <w:t>-</w:t>
                            </w:r>
                            <w:proofErr w:type="spellStart"/>
                            <w:r>
                              <w:rPr>
                                <w:color w:val="auto"/>
                              </w:rPr>
                              <w:t>Lizzy</w:t>
                            </w:r>
                            <w:proofErr w:type="spellEnd"/>
                            <w:r>
                              <w:rPr>
                                <w:color w:val="auto"/>
                              </w:rPr>
                              <w:t xml:space="preserve"> Scott:  2</w:t>
                            </w:r>
                            <w:r w:rsidRPr="00904BA2">
                              <w:rPr>
                                <w:color w:val="auto"/>
                                <w:vertAlign w:val="superscript"/>
                              </w:rPr>
                              <w:t>nd</w:t>
                            </w:r>
                            <w:r>
                              <w:rPr>
                                <w:color w:val="auto"/>
                              </w:rPr>
                              <w:t xml:space="preserve"> on trampoline</w:t>
                            </w:r>
                          </w:p>
                          <w:p w14:paraId="39173EF5" w14:textId="19D7F334" w:rsidR="00904BA2" w:rsidRDefault="00904BA2" w:rsidP="00F57F83">
                            <w:pPr>
                              <w:pStyle w:val="BodyText"/>
                              <w:spacing w:line="276" w:lineRule="auto"/>
                              <w:rPr>
                                <w:color w:val="auto"/>
                              </w:rPr>
                            </w:pPr>
                            <w:r>
                              <w:rPr>
                                <w:color w:val="auto"/>
                              </w:rPr>
                              <w:t xml:space="preserve">-Betty </w:t>
                            </w:r>
                            <w:proofErr w:type="spellStart"/>
                            <w:r>
                              <w:rPr>
                                <w:color w:val="auto"/>
                              </w:rPr>
                              <w:t>Kennerly</w:t>
                            </w:r>
                            <w:proofErr w:type="spellEnd"/>
                            <w:r>
                              <w:rPr>
                                <w:color w:val="auto"/>
                              </w:rPr>
                              <w:t>:  1</w:t>
                            </w:r>
                            <w:r w:rsidRPr="00904BA2">
                              <w:rPr>
                                <w:color w:val="auto"/>
                                <w:vertAlign w:val="superscript"/>
                              </w:rPr>
                              <w:t>st</w:t>
                            </w:r>
                            <w:r>
                              <w:rPr>
                                <w:color w:val="auto"/>
                              </w:rPr>
                              <w:t xml:space="preserve"> on floor, trampoline, &amp; double mini</w:t>
                            </w:r>
                          </w:p>
                          <w:p w14:paraId="1144DCD1" w14:textId="6426721E" w:rsidR="00904BA2" w:rsidRDefault="00904BA2" w:rsidP="00F57F83">
                            <w:pPr>
                              <w:pStyle w:val="BodyText"/>
                              <w:spacing w:line="276" w:lineRule="auto"/>
                              <w:rPr>
                                <w:color w:val="auto"/>
                              </w:rPr>
                            </w:pPr>
                            <w:r>
                              <w:rPr>
                                <w:color w:val="auto"/>
                              </w:rPr>
                              <w:t>-</w:t>
                            </w:r>
                            <w:proofErr w:type="spellStart"/>
                            <w:r>
                              <w:rPr>
                                <w:color w:val="auto"/>
                              </w:rPr>
                              <w:t>Makenna</w:t>
                            </w:r>
                            <w:proofErr w:type="spellEnd"/>
                            <w:r>
                              <w:rPr>
                                <w:color w:val="auto"/>
                              </w:rPr>
                              <w:t xml:space="preserve"> Cravens:  2</w:t>
                            </w:r>
                            <w:r w:rsidRPr="00904BA2">
                              <w:rPr>
                                <w:color w:val="auto"/>
                                <w:vertAlign w:val="superscript"/>
                              </w:rPr>
                              <w:t>nd</w:t>
                            </w:r>
                            <w:r>
                              <w:rPr>
                                <w:color w:val="auto"/>
                              </w:rPr>
                              <w:t xml:space="preserve"> on floor, 3</w:t>
                            </w:r>
                            <w:r w:rsidRPr="00904BA2">
                              <w:rPr>
                                <w:color w:val="auto"/>
                                <w:vertAlign w:val="superscript"/>
                              </w:rPr>
                              <w:t>rd</w:t>
                            </w:r>
                            <w:r>
                              <w:rPr>
                                <w:color w:val="auto"/>
                              </w:rPr>
                              <w:t xml:space="preserve"> on trampoline, 4</w:t>
                            </w:r>
                            <w:r w:rsidRPr="00904BA2">
                              <w:rPr>
                                <w:color w:val="auto"/>
                                <w:vertAlign w:val="superscript"/>
                              </w:rPr>
                              <w:t>th</w:t>
                            </w:r>
                            <w:r>
                              <w:rPr>
                                <w:color w:val="auto"/>
                              </w:rPr>
                              <w:t xml:space="preserve"> on double mini</w:t>
                            </w:r>
                          </w:p>
                          <w:p w14:paraId="433505A5" w14:textId="0591379A" w:rsidR="00904BA2" w:rsidRDefault="00904BA2" w:rsidP="00F57F83">
                            <w:pPr>
                              <w:pStyle w:val="BodyText"/>
                              <w:spacing w:line="276" w:lineRule="auto"/>
                              <w:rPr>
                                <w:color w:val="auto"/>
                              </w:rPr>
                            </w:pPr>
                            <w:r>
                              <w:rPr>
                                <w:color w:val="auto"/>
                              </w:rPr>
                              <w:t xml:space="preserve">-Grace </w:t>
                            </w:r>
                            <w:proofErr w:type="spellStart"/>
                            <w:r>
                              <w:rPr>
                                <w:color w:val="auto"/>
                              </w:rPr>
                              <w:t>Skube</w:t>
                            </w:r>
                            <w:proofErr w:type="spellEnd"/>
                            <w:r>
                              <w:rPr>
                                <w:color w:val="auto"/>
                              </w:rPr>
                              <w:t>:  3</w:t>
                            </w:r>
                            <w:r w:rsidRPr="00904BA2">
                              <w:rPr>
                                <w:color w:val="auto"/>
                                <w:vertAlign w:val="superscript"/>
                              </w:rPr>
                              <w:t>rd</w:t>
                            </w:r>
                            <w:r>
                              <w:rPr>
                                <w:color w:val="auto"/>
                              </w:rPr>
                              <w:t xml:space="preserve"> on floor</w:t>
                            </w:r>
                          </w:p>
                          <w:p w14:paraId="168EF672" w14:textId="07166621" w:rsidR="00904BA2" w:rsidRDefault="00904BA2" w:rsidP="00F57F83">
                            <w:pPr>
                              <w:pStyle w:val="BodyText"/>
                              <w:spacing w:line="276" w:lineRule="auto"/>
                              <w:rPr>
                                <w:color w:val="auto"/>
                              </w:rPr>
                            </w:pPr>
                            <w:r>
                              <w:rPr>
                                <w:color w:val="auto"/>
                              </w:rPr>
                              <w:t>-Hannah Hong:  2</w:t>
                            </w:r>
                            <w:r w:rsidRPr="00904BA2">
                              <w:rPr>
                                <w:color w:val="auto"/>
                                <w:vertAlign w:val="superscript"/>
                              </w:rPr>
                              <w:t>nd</w:t>
                            </w:r>
                            <w:r>
                              <w:rPr>
                                <w:color w:val="auto"/>
                              </w:rPr>
                              <w:t xml:space="preserve"> on floor &amp; double mini, 4</w:t>
                            </w:r>
                            <w:r w:rsidRPr="00904BA2">
                              <w:rPr>
                                <w:color w:val="auto"/>
                                <w:vertAlign w:val="superscript"/>
                              </w:rPr>
                              <w:t>th</w:t>
                            </w:r>
                            <w:r>
                              <w:rPr>
                                <w:color w:val="auto"/>
                              </w:rPr>
                              <w:t xml:space="preserve"> on trampoline</w:t>
                            </w:r>
                          </w:p>
                          <w:p w14:paraId="75CAFB44" w14:textId="4F0D2FBE" w:rsidR="00904BA2" w:rsidRDefault="00904BA2" w:rsidP="00F57F83">
                            <w:pPr>
                              <w:pStyle w:val="BodyText"/>
                              <w:spacing w:line="276" w:lineRule="auto"/>
                              <w:rPr>
                                <w:color w:val="auto"/>
                              </w:rPr>
                            </w:pPr>
                            <w:r>
                              <w:rPr>
                                <w:color w:val="auto"/>
                              </w:rPr>
                              <w:t>-Delaney Walsh:  1</w:t>
                            </w:r>
                            <w:r w:rsidRPr="00904BA2">
                              <w:rPr>
                                <w:color w:val="auto"/>
                                <w:vertAlign w:val="superscript"/>
                              </w:rPr>
                              <w:t>st</w:t>
                            </w:r>
                            <w:r>
                              <w:rPr>
                                <w:color w:val="auto"/>
                              </w:rPr>
                              <w:t xml:space="preserve"> on trampoline &amp; double mini</w:t>
                            </w:r>
                          </w:p>
                          <w:p w14:paraId="1281A565" w14:textId="65E1AA79" w:rsidR="00F57F83" w:rsidRPr="00904BA2" w:rsidRDefault="00904BA2" w:rsidP="00F57F83">
                            <w:pPr>
                              <w:pStyle w:val="BodyText"/>
                              <w:spacing w:line="276" w:lineRule="auto"/>
                              <w:rPr>
                                <w:color w:val="auto"/>
                              </w:rPr>
                            </w:pPr>
                            <w:r>
                              <w:rPr>
                                <w:color w:val="auto"/>
                              </w:rPr>
                              <w:t>-Sierra Taylor:  2</w:t>
                            </w:r>
                            <w:r w:rsidRPr="00904BA2">
                              <w:rPr>
                                <w:color w:val="auto"/>
                                <w:vertAlign w:val="superscript"/>
                              </w:rPr>
                              <w:t>nd</w:t>
                            </w:r>
                            <w:r>
                              <w:rPr>
                                <w:color w:val="auto"/>
                              </w:rPr>
                              <w:t xml:space="preserve"> on floor</w:t>
                            </w:r>
                            <w:r w:rsidR="00F57F83">
                              <w:rPr>
                                <w:color w:val="auto"/>
                              </w:rPr>
                              <w:t>, 3</w:t>
                            </w:r>
                            <w:r w:rsidR="00F57F83" w:rsidRPr="00F57F83">
                              <w:rPr>
                                <w:color w:val="auto"/>
                                <w:vertAlign w:val="superscript"/>
                              </w:rPr>
                              <w:t>rd</w:t>
                            </w:r>
                            <w:r w:rsidR="00F57F83">
                              <w:rPr>
                                <w:color w:val="auto"/>
                              </w:rPr>
                              <w:t xml:space="preserve"> on double mini</w:t>
                            </w:r>
                          </w:p>
                          <w:p w14:paraId="3DEE8D2D" w14:textId="77777777" w:rsidR="00904BA2" w:rsidRPr="00F50364" w:rsidRDefault="00904BA2" w:rsidP="00F57F83">
                            <w:pPr>
                              <w:pStyle w:val="BodyText"/>
                              <w:spacing w:line="276" w:lineRule="auto"/>
                              <w:rPr>
                                <w:b/>
                                <w:color w:val="FD9320" w:themeColor="accent1"/>
                              </w:rPr>
                            </w:pPr>
                            <w:r w:rsidRPr="00F50364">
                              <w:rPr>
                                <w:b/>
                                <w:color w:val="FD9320" w:themeColor="accent1"/>
                              </w:rPr>
                              <w:t>Top Star Flyers – Mar 29</w:t>
                            </w:r>
                            <w:r w:rsidRPr="00F50364">
                              <w:rPr>
                                <w:b/>
                                <w:color w:val="FD9320" w:themeColor="accent1"/>
                                <w:vertAlign w:val="superscript"/>
                              </w:rPr>
                              <w:t>th</w:t>
                            </w:r>
                            <w:r w:rsidRPr="00F50364">
                              <w:rPr>
                                <w:b/>
                                <w:color w:val="FD9320" w:themeColor="accent1"/>
                              </w:rPr>
                              <w:t xml:space="preserve"> – Robinson, IL</w:t>
                            </w:r>
                          </w:p>
                          <w:p w14:paraId="7660D166" w14:textId="09E06CE0" w:rsidR="00904BA2" w:rsidRDefault="00904BA2" w:rsidP="00904BA2">
                            <w:pPr>
                              <w:spacing w:line="360" w:lineRule="auto"/>
                            </w:pPr>
                            <w:r>
                              <w:t>-Junior Level 1’s:  1</w:t>
                            </w:r>
                            <w:r w:rsidRPr="00ED1F7C">
                              <w:rPr>
                                <w:vertAlign w:val="superscript"/>
                              </w:rPr>
                              <w:t>st</w:t>
                            </w:r>
                            <w:r>
                              <w:t xml:space="preserve"> place</w:t>
                            </w:r>
                          </w:p>
                          <w:p w14:paraId="0A917920" w14:textId="13FB58F8" w:rsidR="00904BA2" w:rsidRDefault="00904BA2" w:rsidP="00904BA2">
                            <w:pPr>
                              <w:spacing w:line="360" w:lineRule="auto"/>
                            </w:pPr>
                            <w:r>
                              <w:t>-Junior Level 2’s:  2</w:t>
                            </w:r>
                            <w:r w:rsidRPr="00ED1F7C">
                              <w:rPr>
                                <w:vertAlign w:val="superscript"/>
                              </w:rPr>
                              <w:t>nd</w:t>
                            </w:r>
                            <w: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12pt;margin-top:109.55pt;width:260.4pt;height:558.2pt;z-index:25180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" mv:complextextbox="1" filled="f" stroked="f">
                <v:textbox>
                  <w:txbxContent>
                    <w:p w14:paraId="0D8C2407" w14:textId="77777777" w:rsidR="00904BA2" w:rsidRPr="00F50364" w:rsidRDefault="00904BA2" w:rsidP="00F75A62">
                      <w:pPr>
                        <w:pStyle w:val="BodyText"/>
                        <w:spacing w:line="276" w:lineRule="auto"/>
                        <w:rPr>
                          <w:b/>
                          <w:color w:val="FD9320" w:themeColor="accent1"/>
                        </w:rPr>
                      </w:pPr>
                      <w:r w:rsidRPr="00F50364">
                        <w:rPr>
                          <w:b/>
                          <w:color w:val="FD9320" w:themeColor="accent1"/>
                        </w:rPr>
                        <w:t>Top Star Flyers – Mar 9</w:t>
                      </w:r>
                      <w:r w:rsidRPr="00F50364">
                        <w:rPr>
                          <w:b/>
                          <w:color w:val="FD9320" w:themeColor="accent1"/>
                          <w:vertAlign w:val="superscript"/>
                        </w:rPr>
                        <w:t>th</w:t>
                      </w:r>
                      <w:r w:rsidRPr="00F50364">
                        <w:rPr>
                          <w:b/>
                          <w:color w:val="FD9320" w:themeColor="accent1"/>
                        </w:rPr>
                        <w:t xml:space="preserve"> – Arthur, IL</w:t>
                      </w:r>
                    </w:p>
                    <w:p w14:paraId="544EE267" w14:textId="77777777" w:rsidR="00904BA2" w:rsidRDefault="00904BA2" w:rsidP="00F75A62">
                      <w:pPr>
                        <w:pStyle w:val="BodyText"/>
                        <w:spacing w:line="276" w:lineRule="auto"/>
                      </w:pPr>
                      <w:r>
                        <w:t>-Junior Level 1’s: 1</w:t>
                      </w:r>
                      <w:r w:rsidRPr="00F50364">
                        <w:rPr>
                          <w:vertAlign w:val="superscript"/>
                        </w:rPr>
                        <w:t>st</w:t>
                      </w:r>
                      <w:r>
                        <w:t xml:space="preserve"> place</w:t>
                      </w:r>
                    </w:p>
                    <w:p w14:paraId="1BE90454" w14:textId="06B66EB5" w:rsidR="00904BA2" w:rsidRPr="00F75A62" w:rsidRDefault="00904BA2" w:rsidP="00F75A62">
                      <w:pPr>
                        <w:pStyle w:val="BodyText"/>
                        <w:spacing w:line="480" w:lineRule="auto"/>
                      </w:pPr>
                      <w:r>
                        <w:t>-Junior Level 2’s: 3</w:t>
                      </w:r>
                      <w:r w:rsidRPr="00F50364">
                        <w:rPr>
                          <w:vertAlign w:val="superscript"/>
                        </w:rPr>
                        <w:t>rd</w:t>
                      </w:r>
                      <w:r>
                        <w:t xml:space="preserve"> place</w:t>
                      </w:r>
                    </w:p>
                    <w:p w14:paraId="3345CC0A" w14:textId="77777777" w:rsidR="00904BA2" w:rsidRPr="00EB2BA6" w:rsidRDefault="00904BA2" w:rsidP="00F75A62">
                      <w:pPr>
                        <w:pStyle w:val="BodyText"/>
                        <w:spacing w:line="276" w:lineRule="auto"/>
                        <w:rPr>
                          <w:b/>
                          <w:color w:val="FD9320" w:themeColor="accent1"/>
                        </w:rPr>
                      </w:pPr>
                      <w:r w:rsidRPr="00EB2BA6">
                        <w:rPr>
                          <w:b/>
                          <w:color w:val="FD9320" w:themeColor="accent1"/>
                        </w:rPr>
                        <w:t>Top Star Flyers – Mar 22</w:t>
                      </w:r>
                      <w:r w:rsidRPr="00EB2BA6">
                        <w:rPr>
                          <w:b/>
                          <w:color w:val="FD9320" w:themeColor="accent1"/>
                          <w:vertAlign w:val="superscript"/>
                        </w:rPr>
                        <w:t>nd</w:t>
                      </w:r>
                      <w:r w:rsidRPr="00EB2BA6">
                        <w:rPr>
                          <w:b/>
                          <w:color w:val="FD9320" w:themeColor="accent1"/>
                        </w:rPr>
                        <w:t xml:space="preserve"> – Salem, IL</w:t>
                      </w:r>
                    </w:p>
                    <w:p w14:paraId="17B17540" w14:textId="77777777" w:rsidR="00904BA2" w:rsidRDefault="00904BA2" w:rsidP="00F75A62">
                      <w:pPr>
                        <w:pStyle w:val="BodyText"/>
                        <w:spacing w:line="276" w:lineRule="auto"/>
                      </w:pPr>
                      <w:r>
                        <w:t>-Junior Level 1’s:  3</w:t>
                      </w:r>
                      <w:r w:rsidRPr="00EB2BA6">
                        <w:rPr>
                          <w:vertAlign w:val="superscript"/>
                        </w:rPr>
                        <w:t>rd</w:t>
                      </w:r>
                      <w:r>
                        <w:t xml:space="preserve"> place </w:t>
                      </w:r>
                    </w:p>
                    <w:p w14:paraId="2085D90D" w14:textId="32D278D1" w:rsidR="00904BA2" w:rsidRPr="00F75A62" w:rsidRDefault="00904BA2" w:rsidP="00F75A62">
                      <w:pPr>
                        <w:pStyle w:val="BodyText"/>
                        <w:spacing w:line="480" w:lineRule="auto"/>
                      </w:pPr>
                      <w:r>
                        <w:t>-Junior Level 2’s:  1</w:t>
                      </w:r>
                      <w:r w:rsidRPr="00EB2BA6">
                        <w:rPr>
                          <w:vertAlign w:val="superscript"/>
                        </w:rPr>
                        <w:t>st</w:t>
                      </w:r>
                      <w:r>
                        <w:t xml:space="preserve"> place</w:t>
                      </w:r>
                    </w:p>
                    <w:p w14:paraId="0A4A8737" w14:textId="2ABFB490" w:rsidR="00904BA2" w:rsidRDefault="00904BA2" w:rsidP="00F75A62">
                      <w:pPr>
                        <w:pStyle w:val="BodyText"/>
                        <w:spacing w:line="276" w:lineRule="auto"/>
                        <w:rPr>
                          <w:b/>
                          <w:color w:val="FD9320" w:themeColor="accent1"/>
                        </w:rPr>
                      </w:pPr>
                      <w:r w:rsidRPr="00F50364">
                        <w:rPr>
                          <w:b/>
                          <w:color w:val="FD9320" w:themeColor="accent1"/>
                        </w:rPr>
                        <w:t>Top Star T&amp;T – Mar 22</w:t>
                      </w:r>
                      <w:r w:rsidRPr="00F50364">
                        <w:rPr>
                          <w:b/>
                          <w:color w:val="FD9320" w:themeColor="accent1"/>
                          <w:vertAlign w:val="superscript"/>
                        </w:rPr>
                        <w:t>nd</w:t>
                      </w:r>
                      <w:r w:rsidRPr="00F50364">
                        <w:rPr>
                          <w:b/>
                          <w:color w:val="FD9320" w:themeColor="accent1"/>
                        </w:rPr>
                        <w:t xml:space="preserve"> – Terre Haute, IN</w:t>
                      </w:r>
                      <w:r>
                        <w:rPr>
                          <w:b/>
                          <w:color w:val="FD9320" w:themeColor="accent1"/>
                        </w:rPr>
                        <w:t xml:space="preserve"> </w:t>
                      </w:r>
                      <w:r w:rsidRPr="00904BA2">
                        <w:rPr>
                          <w:color w:val="FD9320" w:themeColor="accent1"/>
                        </w:rPr>
                        <w:t>(Look who got 5</w:t>
                      </w:r>
                      <w:r w:rsidRPr="00904BA2">
                        <w:rPr>
                          <w:color w:val="FD9320" w:themeColor="accent1"/>
                          <w:vertAlign w:val="superscript"/>
                        </w:rPr>
                        <w:t>th</w:t>
                      </w:r>
                      <w:r w:rsidRPr="00904BA2">
                        <w:rPr>
                          <w:color w:val="FD9320" w:themeColor="accent1"/>
                        </w:rPr>
                        <w:t xml:space="preserve"> place or higher!)</w:t>
                      </w:r>
                    </w:p>
                    <w:p w14:paraId="49C0F3E2" w14:textId="011B2AED" w:rsidR="00904BA2" w:rsidRDefault="00904BA2" w:rsidP="00F57F83">
                      <w:pPr>
                        <w:pStyle w:val="BodyText"/>
                        <w:spacing w:line="276" w:lineRule="auto"/>
                        <w:rPr>
                          <w:color w:val="auto"/>
                        </w:rPr>
                      </w:pPr>
                      <w:r>
                        <w:rPr>
                          <w:color w:val="auto"/>
                        </w:rPr>
                        <w:t>-</w:t>
                      </w:r>
                      <w:proofErr w:type="spellStart"/>
                      <w:r>
                        <w:rPr>
                          <w:color w:val="auto"/>
                        </w:rPr>
                        <w:t>Bri</w:t>
                      </w:r>
                      <w:proofErr w:type="spellEnd"/>
                      <w:r>
                        <w:rPr>
                          <w:color w:val="auto"/>
                        </w:rPr>
                        <w:t xml:space="preserve"> Struck:  4</w:t>
                      </w:r>
                      <w:r w:rsidRPr="00904BA2">
                        <w:rPr>
                          <w:color w:val="auto"/>
                          <w:vertAlign w:val="superscript"/>
                        </w:rPr>
                        <w:t>th</w:t>
                      </w:r>
                      <w:r>
                        <w:rPr>
                          <w:color w:val="auto"/>
                        </w:rPr>
                        <w:t xml:space="preserve"> on trampoline &amp; double mini, 5</w:t>
                      </w:r>
                      <w:r w:rsidRPr="00904BA2">
                        <w:rPr>
                          <w:color w:val="auto"/>
                          <w:vertAlign w:val="superscript"/>
                        </w:rPr>
                        <w:t>th</w:t>
                      </w:r>
                      <w:r>
                        <w:rPr>
                          <w:color w:val="auto"/>
                        </w:rPr>
                        <w:t xml:space="preserve"> on floor</w:t>
                      </w:r>
                    </w:p>
                    <w:p w14:paraId="177EC006" w14:textId="4BD6FD5E" w:rsidR="00904BA2" w:rsidRDefault="00904BA2" w:rsidP="00F57F83">
                      <w:pPr>
                        <w:pStyle w:val="BodyText"/>
                        <w:spacing w:line="276" w:lineRule="auto"/>
                        <w:rPr>
                          <w:color w:val="auto"/>
                        </w:rPr>
                      </w:pPr>
                      <w:r>
                        <w:rPr>
                          <w:color w:val="auto"/>
                        </w:rPr>
                        <w:t>-</w:t>
                      </w:r>
                      <w:proofErr w:type="spellStart"/>
                      <w:r>
                        <w:rPr>
                          <w:color w:val="auto"/>
                        </w:rPr>
                        <w:t>Lizzy</w:t>
                      </w:r>
                      <w:proofErr w:type="spellEnd"/>
                      <w:r>
                        <w:rPr>
                          <w:color w:val="auto"/>
                        </w:rPr>
                        <w:t xml:space="preserve"> Scott:  2</w:t>
                      </w:r>
                      <w:r w:rsidRPr="00904BA2">
                        <w:rPr>
                          <w:color w:val="auto"/>
                          <w:vertAlign w:val="superscript"/>
                        </w:rPr>
                        <w:t>nd</w:t>
                      </w:r>
                      <w:r>
                        <w:rPr>
                          <w:color w:val="auto"/>
                        </w:rPr>
                        <w:t xml:space="preserve"> on trampoline</w:t>
                      </w:r>
                    </w:p>
                    <w:p w14:paraId="39173EF5" w14:textId="19D7F334" w:rsidR="00904BA2" w:rsidRDefault="00904BA2" w:rsidP="00F57F83">
                      <w:pPr>
                        <w:pStyle w:val="BodyText"/>
                        <w:spacing w:line="276" w:lineRule="auto"/>
                        <w:rPr>
                          <w:color w:val="auto"/>
                        </w:rPr>
                      </w:pPr>
                      <w:r>
                        <w:rPr>
                          <w:color w:val="auto"/>
                        </w:rPr>
                        <w:t xml:space="preserve">-Betty </w:t>
                      </w:r>
                      <w:proofErr w:type="spellStart"/>
                      <w:r>
                        <w:rPr>
                          <w:color w:val="auto"/>
                        </w:rPr>
                        <w:t>Kennerly</w:t>
                      </w:r>
                      <w:proofErr w:type="spellEnd"/>
                      <w:r>
                        <w:rPr>
                          <w:color w:val="auto"/>
                        </w:rPr>
                        <w:t>:  1</w:t>
                      </w:r>
                      <w:r w:rsidRPr="00904BA2">
                        <w:rPr>
                          <w:color w:val="auto"/>
                          <w:vertAlign w:val="superscript"/>
                        </w:rPr>
                        <w:t>st</w:t>
                      </w:r>
                      <w:r>
                        <w:rPr>
                          <w:color w:val="auto"/>
                        </w:rPr>
                        <w:t xml:space="preserve"> on floor, trampoline, &amp; double mini</w:t>
                      </w:r>
                    </w:p>
                    <w:p w14:paraId="1144DCD1" w14:textId="6426721E" w:rsidR="00904BA2" w:rsidRDefault="00904BA2" w:rsidP="00F57F83">
                      <w:pPr>
                        <w:pStyle w:val="BodyText"/>
                        <w:spacing w:line="276" w:lineRule="auto"/>
                        <w:rPr>
                          <w:color w:val="auto"/>
                        </w:rPr>
                      </w:pPr>
                      <w:r>
                        <w:rPr>
                          <w:color w:val="auto"/>
                        </w:rPr>
                        <w:t>-</w:t>
                      </w:r>
                      <w:proofErr w:type="spellStart"/>
                      <w:r>
                        <w:rPr>
                          <w:color w:val="auto"/>
                        </w:rPr>
                        <w:t>Makenna</w:t>
                      </w:r>
                      <w:proofErr w:type="spellEnd"/>
                      <w:r>
                        <w:rPr>
                          <w:color w:val="auto"/>
                        </w:rPr>
                        <w:t xml:space="preserve"> Cravens:  2</w:t>
                      </w:r>
                      <w:r w:rsidRPr="00904BA2">
                        <w:rPr>
                          <w:color w:val="auto"/>
                          <w:vertAlign w:val="superscript"/>
                        </w:rPr>
                        <w:t>nd</w:t>
                      </w:r>
                      <w:r>
                        <w:rPr>
                          <w:color w:val="auto"/>
                        </w:rPr>
                        <w:t xml:space="preserve"> on floor, 3</w:t>
                      </w:r>
                      <w:r w:rsidRPr="00904BA2">
                        <w:rPr>
                          <w:color w:val="auto"/>
                          <w:vertAlign w:val="superscript"/>
                        </w:rPr>
                        <w:t>rd</w:t>
                      </w:r>
                      <w:r>
                        <w:rPr>
                          <w:color w:val="auto"/>
                        </w:rPr>
                        <w:t xml:space="preserve"> on trampoline, 4</w:t>
                      </w:r>
                      <w:r w:rsidRPr="00904BA2">
                        <w:rPr>
                          <w:color w:val="auto"/>
                          <w:vertAlign w:val="superscript"/>
                        </w:rPr>
                        <w:t>th</w:t>
                      </w:r>
                      <w:r>
                        <w:rPr>
                          <w:color w:val="auto"/>
                        </w:rPr>
                        <w:t xml:space="preserve"> on double mini</w:t>
                      </w:r>
                    </w:p>
                    <w:p w14:paraId="433505A5" w14:textId="0591379A" w:rsidR="00904BA2" w:rsidRDefault="00904BA2" w:rsidP="00F57F83">
                      <w:pPr>
                        <w:pStyle w:val="BodyText"/>
                        <w:spacing w:line="276" w:lineRule="auto"/>
                        <w:rPr>
                          <w:color w:val="auto"/>
                        </w:rPr>
                      </w:pPr>
                      <w:r>
                        <w:rPr>
                          <w:color w:val="auto"/>
                        </w:rPr>
                        <w:t xml:space="preserve">-Grace </w:t>
                      </w:r>
                      <w:proofErr w:type="spellStart"/>
                      <w:r>
                        <w:rPr>
                          <w:color w:val="auto"/>
                        </w:rPr>
                        <w:t>Skube</w:t>
                      </w:r>
                      <w:proofErr w:type="spellEnd"/>
                      <w:r>
                        <w:rPr>
                          <w:color w:val="auto"/>
                        </w:rPr>
                        <w:t>:  3</w:t>
                      </w:r>
                      <w:r w:rsidRPr="00904BA2">
                        <w:rPr>
                          <w:color w:val="auto"/>
                          <w:vertAlign w:val="superscript"/>
                        </w:rPr>
                        <w:t>rd</w:t>
                      </w:r>
                      <w:r>
                        <w:rPr>
                          <w:color w:val="auto"/>
                        </w:rPr>
                        <w:t xml:space="preserve"> on floor</w:t>
                      </w:r>
                    </w:p>
                    <w:p w14:paraId="168EF672" w14:textId="07166621" w:rsidR="00904BA2" w:rsidRDefault="00904BA2" w:rsidP="00F57F83">
                      <w:pPr>
                        <w:pStyle w:val="BodyText"/>
                        <w:spacing w:line="276" w:lineRule="auto"/>
                        <w:rPr>
                          <w:color w:val="auto"/>
                        </w:rPr>
                      </w:pPr>
                      <w:r>
                        <w:rPr>
                          <w:color w:val="auto"/>
                        </w:rPr>
                        <w:t>-Hannah Hong:  2</w:t>
                      </w:r>
                      <w:r w:rsidRPr="00904BA2">
                        <w:rPr>
                          <w:color w:val="auto"/>
                          <w:vertAlign w:val="superscript"/>
                        </w:rPr>
                        <w:t>nd</w:t>
                      </w:r>
                      <w:r>
                        <w:rPr>
                          <w:color w:val="auto"/>
                        </w:rPr>
                        <w:t xml:space="preserve"> on floor &amp; double mini, 4</w:t>
                      </w:r>
                      <w:r w:rsidRPr="00904BA2">
                        <w:rPr>
                          <w:color w:val="auto"/>
                          <w:vertAlign w:val="superscript"/>
                        </w:rPr>
                        <w:t>th</w:t>
                      </w:r>
                      <w:r>
                        <w:rPr>
                          <w:color w:val="auto"/>
                        </w:rPr>
                        <w:t xml:space="preserve"> on trampoline</w:t>
                      </w:r>
                    </w:p>
                    <w:p w14:paraId="75CAFB44" w14:textId="4F0D2FBE" w:rsidR="00904BA2" w:rsidRDefault="00904BA2" w:rsidP="00F57F83">
                      <w:pPr>
                        <w:pStyle w:val="BodyText"/>
                        <w:spacing w:line="276" w:lineRule="auto"/>
                        <w:rPr>
                          <w:color w:val="auto"/>
                        </w:rPr>
                      </w:pPr>
                      <w:r>
                        <w:rPr>
                          <w:color w:val="auto"/>
                        </w:rPr>
                        <w:t>-Delaney Walsh:  1</w:t>
                      </w:r>
                      <w:r w:rsidRPr="00904BA2">
                        <w:rPr>
                          <w:color w:val="auto"/>
                          <w:vertAlign w:val="superscript"/>
                        </w:rPr>
                        <w:t>st</w:t>
                      </w:r>
                      <w:r>
                        <w:rPr>
                          <w:color w:val="auto"/>
                        </w:rPr>
                        <w:t xml:space="preserve"> on trampoline &amp; double mini</w:t>
                      </w:r>
                    </w:p>
                    <w:p w14:paraId="1281A565" w14:textId="65E1AA79" w:rsidR="00F57F83" w:rsidRPr="00904BA2" w:rsidRDefault="00904BA2" w:rsidP="00F57F83">
                      <w:pPr>
                        <w:pStyle w:val="BodyText"/>
                        <w:spacing w:line="276" w:lineRule="auto"/>
                        <w:rPr>
                          <w:color w:val="auto"/>
                        </w:rPr>
                      </w:pPr>
                      <w:r>
                        <w:rPr>
                          <w:color w:val="auto"/>
                        </w:rPr>
                        <w:t>-Sierra Taylor:  2</w:t>
                      </w:r>
                      <w:r w:rsidRPr="00904BA2">
                        <w:rPr>
                          <w:color w:val="auto"/>
                          <w:vertAlign w:val="superscript"/>
                        </w:rPr>
                        <w:t>nd</w:t>
                      </w:r>
                      <w:r>
                        <w:rPr>
                          <w:color w:val="auto"/>
                        </w:rPr>
                        <w:t xml:space="preserve"> on floor</w:t>
                      </w:r>
                      <w:r w:rsidR="00F57F83">
                        <w:rPr>
                          <w:color w:val="auto"/>
                        </w:rPr>
                        <w:t>, 3</w:t>
                      </w:r>
                      <w:r w:rsidR="00F57F83" w:rsidRPr="00F57F83">
                        <w:rPr>
                          <w:color w:val="auto"/>
                          <w:vertAlign w:val="superscript"/>
                        </w:rPr>
                        <w:t>rd</w:t>
                      </w:r>
                      <w:r w:rsidR="00F57F83">
                        <w:rPr>
                          <w:color w:val="auto"/>
                        </w:rPr>
                        <w:t xml:space="preserve"> on double mini</w:t>
                      </w:r>
                    </w:p>
                    <w:p w14:paraId="3DEE8D2D" w14:textId="77777777" w:rsidR="00904BA2" w:rsidRPr="00F50364" w:rsidRDefault="00904BA2" w:rsidP="00F57F83">
                      <w:pPr>
                        <w:pStyle w:val="BodyText"/>
                        <w:spacing w:line="276" w:lineRule="auto"/>
                        <w:rPr>
                          <w:b/>
                          <w:color w:val="FD9320" w:themeColor="accent1"/>
                        </w:rPr>
                      </w:pPr>
                      <w:r w:rsidRPr="00F50364">
                        <w:rPr>
                          <w:b/>
                          <w:color w:val="FD9320" w:themeColor="accent1"/>
                        </w:rPr>
                        <w:t>Top Star Flyers – Mar 29</w:t>
                      </w:r>
                      <w:r w:rsidRPr="00F50364">
                        <w:rPr>
                          <w:b/>
                          <w:color w:val="FD9320" w:themeColor="accent1"/>
                          <w:vertAlign w:val="superscript"/>
                        </w:rPr>
                        <w:t>th</w:t>
                      </w:r>
                      <w:r w:rsidRPr="00F50364">
                        <w:rPr>
                          <w:b/>
                          <w:color w:val="FD9320" w:themeColor="accent1"/>
                        </w:rPr>
                        <w:t xml:space="preserve"> – Robinson, IL</w:t>
                      </w:r>
                    </w:p>
                    <w:p w14:paraId="7660D166" w14:textId="09E06CE0" w:rsidR="00904BA2" w:rsidRDefault="00904BA2" w:rsidP="00904BA2">
                      <w:pPr>
                        <w:spacing w:line="360" w:lineRule="auto"/>
                      </w:pPr>
                      <w:r>
                        <w:t>-Junior Level 1’s:  1</w:t>
                      </w:r>
                      <w:r w:rsidRPr="00ED1F7C">
                        <w:rPr>
                          <w:vertAlign w:val="superscript"/>
                        </w:rPr>
                        <w:t>st</w:t>
                      </w:r>
                      <w:r>
                        <w:t xml:space="preserve"> place</w:t>
                      </w:r>
                    </w:p>
                    <w:p w14:paraId="0A917920" w14:textId="13FB58F8" w:rsidR="00904BA2" w:rsidRDefault="00904BA2" w:rsidP="00904BA2">
                      <w:pPr>
                        <w:spacing w:line="360" w:lineRule="auto"/>
                      </w:pPr>
                      <w:r>
                        <w:t>-Junior Level 2’s:  2</w:t>
                      </w:r>
                      <w:r w:rsidRPr="00ED1F7C">
                        <w:rPr>
                          <w:vertAlign w:val="superscript"/>
                        </w:rPr>
                        <w:t>nd</w:t>
                      </w:r>
                      <w:r>
                        <w:t xml:space="preserve"> place</w:t>
                      </w:r>
                    </w:p>
                  </w:txbxContent>
                </v:textbox>
                <w10:wrap type="through" anchorx="page" anchory="page"/>
              </v:shape>
            </w:pict>
          </mc:Fallback>
        </mc:AlternateContent>
      </w:r>
      <w:r w:rsidR="00C57899">
        <w:rPr>
          <w:noProof/>
        </w:rPr>
        <mc:AlternateContent>
          <mc:Choice Requires="wps">
            <w:drawing>
              <wp:anchor distT="0" distB="0" distL="114300" distR="114300" simplePos="0" relativeHeight="251719824" behindDoc="0" locked="0" layoutInCell="1" allowOverlap="1" wp14:anchorId="357AE8D3" wp14:editId="57D106FD">
                <wp:simplePos x="0" y="0"/>
                <wp:positionH relativeFrom="page">
                  <wp:posOffset>5599430</wp:posOffset>
                </wp:positionH>
                <wp:positionV relativeFrom="page">
                  <wp:posOffset>473075</wp:posOffset>
                </wp:positionV>
                <wp:extent cx="1597660" cy="175260"/>
                <wp:effectExtent l="0" t="0" r="2540" b="2540"/>
                <wp:wrapThrough wrapText="bothSides">
                  <wp:wrapPolygon edited="0">
                    <wp:start x="0" y="0"/>
                    <wp:lineTo x="0" y="18783"/>
                    <wp:lineTo x="21291" y="18783"/>
                    <wp:lineTo x="21291" y="0"/>
                    <wp:lineTo x="0" y="0"/>
                  </wp:wrapPolygon>
                </wp:wrapThrough>
                <wp:docPr id="177" name="Text Box 177"/>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EA56DB" w14:textId="77777777" w:rsidR="00904BA2" w:rsidRDefault="00904BA2" w:rsidP="00C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7" o:spid="_x0000_s1125" type="#_x0000_t202" style="position:absolute;margin-left:440.9pt;margin-top:37.25pt;width:125.8pt;height:13.8pt;z-index:251719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" mv:complextextbox="1" fillcolor="white [3212]" stroked="f">
                <v:textbox>
                  <w:txbxContent>
                    <w:p w14:paraId="3DEA56DB" w14:textId="77777777" w:rsidR="00904BA2" w:rsidRDefault="00904BA2" w:rsidP="00C57899"/>
                  </w:txbxContent>
                </v:textbox>
                <w10:wrap type="through" anchorx="page" anchory="page"/>
              </v:shape>
            </w:pict>
          </mc:Fallback>
        </mc:AlternateContent>
      </w:r>
      <w:r w:rsidR="00C57899">
        <w:rPr>
          <w:noProof/>
        </w:rPr>
        <mc:AlternateContent>
          <mc:Choice Requires="wps">
            <w:drawing>
              <wp:anchor distT="0" distB="0" distL="114300" distR="114300" simplePos="0" relativeHeight="251717776" behindDoc="0" locked="0" layoutInCell="1" allowOverlap="1" wp14:anchorId="7250A0CA" wp14:editId="0905F5A6">
                <wp:simplePos x="0" y="0"/>
                <wp:positionH relativeFrom="page">
                  <wp:posOffset>502920</wp:posOffset>
                </wp:positionH>
                <wp:positionV relativeFrom="page">
                  <wp:posOffset>470535</wp:posOffset>
                </wp:positionV>
                <wp:extent cx="1597660" cy="175260"/>
                <wp:effectExtent l="0" t="0" r="2540" b="2540"/>
                <wp:wrapThrough wrapText="bothSides">
                  <wp:wrapPolygon edited="0">
                    <wp:start x="0" y="0"/>
                    <wp:lineTo x="0" y="18783"/>
                    <wp:lineTo x="21291" y="18783"/>
                    <wp:lineTo x="21291" y="0"/>
                    <wp:lineTo x="0" y="0"/>
                  </wp:wrapPolygon>
                </wp:wrapThrough>
                <wp:docPr id="176" name="Text Box 176"/>
                <wp:cNvGraphicFramePr/>
                <a:graphic xmlns:a="http://schemas.openxmlformats.org/drawingml/2006/main">
                  <a:graphicData uri="http://schemas.microsoft.com/office/word/2010/wordprocessingShape">
                    <wps:wsp>
                      <wps:cNvSpPr txBox="1"/>
                      <wps:spPr>
                        <a:xfrm>
                          <a:off x="0" y="0"/>
                          <a:ext cx="1597660" cy="1752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69B4FE" w14:textId="77777777" w:rsidR="00904BA2" w:rsidRDefault="00904BA2" w:rsidP="00C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6" o:spid="_x0000_s1126" type="#_x0000_t202" style="position:absolute;margin-left:39.6pt;margin-top:37.05pt;width:125.8pt;height:13.8pt;z-index:251717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" mv:complextextbox="1" fillcolor="white [3212]" stroked="f">
                <v:textbox>
                  <w:txbxContent>
                    <w:p w14:paraId="1969B4FE" w14:textId="77777777" w:rsidR="00904BA2" w:rsidRDefault="00904BA2" w:rsidP="00C57899"/>
                  </w:txbxContent>
                </v:textbox>
                <w10:wrap type="through" anchorx="page" anchory="page"/>
              </v:shape>
            </w:pict>
          </mc:Fallback>
        </mc:AlternateContent>
      </w:r>
    </w:p>
    <w:p w14:paraId="175CD250" w14:textId="31515D41" w:rsidR="007C1373" w:rsidRDefault="00F56C39">
      <w:r>
        <w:rPr>
          <w:noProof/>
        </w:rPr>
        <w:lastRenderedPageBreak/>
        <mc:AlternateContent>
          <mc:Choice Requires="wps">
            <w:drawing>
              <wp:anchor distT="0" distB="0" distL="114300" distR="114300" simplePos="0" relativeHeight="251781264" behindDoc="0" locked="0" layoutInCell="1" allowOverlap="1" wp14:anchorId="49889523" wp14:editId="44AD9DB2">
                <wp:simplePos x="0" y="0"/>
                <wp:positionH relativeFrom="page">
                  <wp:posOffset>651510</wp:posOffset>
                </wp:positionH>
                <wp:positionV relativeFrom="page">
                  <wp:posOffset>2479040</wp:posOffset>
                </wp:positionV>
                <wp:extent cx="4588510" cy="571500"/>
                <wp:effectExtent l="0" t="0" r="0" b="12700"/>
                <wp:wrapThrough wrapText="bothSides">
                  <wp:wrapPolygon edited="0">
                    <wp:start x="120" y="0"/>
                    <wp:lineTo x="120" y="21120"/>
                    <wp:lineTo x="21403" y="21120"/>
                    <wp:lineTo x="21403" y="0"/>
                    <wp:lineTo x="120" y="0"/>
                  </wp:wrapPolygon>
                </wp:wrapThrough>
                <wp:docPr id="77" name="Text Box 77"/>
                <wp:cNvGraphicFramePr/>
                <a:graphic xmlns:a="http://schemas.openxmlformats.org/drawingml/2006/main">
                  <a:graphicData uri="http://schemas.microsoft.com/office/word/2010/wordprocessingShape">
                    <wps:wsp>
                      <wps:cNvSpPr txBox="1"/>
                      <wps:spPr>
                        <a:xfrm>
                          <a:off x="0" y="0"/>
                          <a:ext cx="4588510" cy="571500"/>
                        </a:xfrm>
                        <a:prstGeom prst="rect">
                          <a:avLst/>
                        </a:prstGeom>
                        <a:noFill/>
                        <a:ln>
                          <a:noFill/>
                        </a:ln>
                        <a:effectLst/>
                        <a:extLst>
                          <a:ext uri="{C572A759-6A51-4108-AA02-DFA0A04FC94B}">
                            <ma14:wrappingTextBoxFlag xmlns:ma14="http://schemas.microsoft.com/office/mac/drawingml/2011/main" val="1"/>
                          </a:ext>
                        </a:extLst>
                      </wps:spPr>
                      <wps:txbx>
                        <w:txbxContent>
                          <w:p w14:paraId="55A98BD7" w14:textId="0D9723FC" w:rsidR="00904BA2" w:rsidRDefault="00904BA2">
                            <w:proofErr w:type="gramStart"/>
                            <w:r w:rsidRPr="00746704">
                              <w:rPr>
                                <w:rFonts w:hint="eastAsia"/>
                                <w:color w:val="FD9320" w:themeColor="accent1"/>
                              </w:rPr>
                              <w:t>★</w:t>
                            </w:r>
                            <w:r>
                              <w:t xml:space="preserve">  April</w:t>
                            </w:r>
                            <w:proofErr w:type="gramEnd"/>
                            <w:r>
                              <w:t xml:space="preserve"> 26</w:t>
                            </w:r>
                            <w:r w:rsidRPr="00746704">
                              <w:rPr>
                                <w:vertAlign w:val="superscript"/>
                              </w:rPr>
                              <w:t>th</w:t>
                            </w:r>
                            <w:r>
                              <w:t xml:space="preserve"> &amp; 27</w:t>
                            </w:r>
                            <w:r w:rsidRPr="00746704">
                              <w:rPr>
                                <w:vertAlign w:val="superscript"/>
                              </w:rPr>
                              <w:t>th</w:t>
                            </w:r>
                            <w:r>
                              <w:t xml:space="preserve"> – USTA T&amp;T State competition in Decatur, </w:t>
                            </w:r>
                          </w:p>
                          <w:p w14:paraId="7EAB52DF" w14:textId="579FAD13" w:rsidR="00904BA2" w:rsidRDefault="00904BA2">
                            <w:pPr>
                              <w:rPr>
                                <w:noProof/>
                              </w:rPr>
                            </w:pPr>
                            <w:r>
                              <w:t xml:space="preserve">      Illinois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127" type="#_x0000_t202" style="position:absolute;margin-left:51.3pt;margin-top:195.2pt;width:361.3pt;height:45pt;z-index:25178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" mv:complextextbox="1" filled="f" stroked="f">
                <v:textbox>
                  <w:txbxContent>
                    <w:p w14:paraId="55A98BD7" w14:textId="0D9723FC" w:rsidR="00904BA2" w:rsidRDefault="00904BA2">
                      <w:proofErr w:type="gramStart"/>
                      <w:r w:rsidRPr="00746704">
                        <w:rPr>
                          <w:rFonts w:hint="eastAsia"/>
                          <w:color w:val="FD9320" w:themeColor="accent1"/>
                        </w:rPr>
                        <w:t>★</w:t>
                      </w:r>
                      <w:r>
                        <w:t xml:space="preserve">  April</w:t>
                      </w:r>
                      <w:proofErr w:type="gramEnd"/>
                      <w:r>
                        <w:t xml:space="preserve"> 26</w:t>
                      </w:r>
                      <w:r w:rsidRPr="00746704">
                        <w:rPr>
                          <w:vertAlign w:val="superscript"/>
                        </w:rPr>
                        <w:t>th</w:t>
                      </w:r>
                      <w:r>
                        <w:t xml:space="preserve"> &amp; 27</w:t>
                      </w:r>
                      <w:r w:rsidRPr="00746704">
                        <w:rPr>
                          <w:vertAlign w:val="superscript"/>
                        </w:rPr>
                        <w:t>th</w:t>
                      </w:r>
                      <w:r>
                        <w:t xml:space="preserve"> – USTA T&amp;T State competition in Decatur, </w:t>
                      </w:r>
                    </w:p>
                    <w:p w14:paraId="7EAB52DF" w14:textId="579FAD13" w:rsidR="00904BA2" w:rsidRDefault="00904BA2">
                      <w:pPr>
                        <w:rPr>
                          <w:noProof/>
                        </w:rPr>
                      </w:pPr>
                      <w:r>
                        <w:t xml:space="preserve">      Illinois</w:t>
                      </w:r>
                    </w:p>
                  </w:txbxContent>
                </v:textbox>
                <w10:wrap type="through" anchorx="page" anchory="page"/>
              </v:shape>
            </w:pict>
          </mc:Fallback>
        </mc:AlternateContent>
      </w:r>
      <w:r>
        <w:rPr>
          <w:noProof/>
        </w:rPr>
        <mc:AlternateContent>
          <mc:Choice Requires="wps">
            <w:drawing>
              <wp:anchor distT="0" distB="0" distL="114300" distR="114300" simplePos="0" relativeHeight="251779216" behindDoc="0" locked="0" layoutInCell="1" allowOverlap="1" wp14:anchorId="3EAEF03D" wp14:editId="53879EF0">
                <wp:simplePos x="0" y="0"/>
                <wp:positionH relativeFrom="page">
                  <wp:posOffset>651510</wp:posOffset>
                </wp:positionH>
                <wp:positionV relativeFrom="page">
                  <wp:posOffset>2117725</wp:posOffset>
                </wp:positionV>
                <wp:extent cx="4801870" cy="379095"/>
                <wp:effectExtent l="0" t="0" r="0" b="1905"/>
                <wp:wrapThrough wrapText="bothSides">
                  <wp:wrapPolygon edited="0">
                    <wp:start x="114" y="0"/>
                    <wp:lineTo x="114" y="20261"/>
                    <wp:lineTo x="21366" y="20261"/>
                    <wp:lineTo x="21366" y="0"/>
                    <wp:lineTo x="114" y="0"/>
                  </wp:wrapPolygon>
                </wp:wrapThrough>
                <wp:docPr id="76" name="Text Box 76"/>
                <wp:cNvGraphicFramePr/>
                <a:graphic xmlns:a="http://schemas.openxmlformats.org/drawingml/2006/main">
                  <a:graphicData uri="http://schemas.microsoft.com/office/word/2010/wordprocessingShape">
                    <wps:wsp>
                      <wps:cNvSpPr txBox="1"/>
                      <wps:spPr>
                        <a:xfrm>
                          <a:off x="0" y="0"/>
                          <a:ext cx="4801870" cy="379095"/>
                        </a:xfrm>
                        <a:prstGeom prst="rect">
                          <a:avLst/>
                        </a:prstGeom>
                        <a:noFill/>
                        <a:ln>
                          <a:noFill/>
                        </a:ln>
                        <a:effectLst/>
                        <a:extLst>
                          <a:ext uri="{C572A759-6A51-4108-AA02-DFA0A04FC94B}">
                            <ma14:wrappingTextBoxFlag xmlns:ma14="http://schemas.microsoft.com/office/mac/drawingml/2011/main" val="1"/>
                          </a:ext>
                        </a:extLst>
                      </wps:spPr>
                      <wps:txbx>
                        <w:txbxContent>
                          <w:p w14:paraId="3EF64B5D" w14:textId="5EA22353" w:rsidR="00904BA2" w:rsidRDefault="00904BA2" w:rsidP="00F452DB">
                            <w:proofErr w:type="gramStart"/>
                            <w:r w:rsidRPr="00746704">
                              <w:rPr>
                                <w:rFonts w:hint="eastAsia"/>
                                <w:color w:val="FD9320" w:themeColor="accent1"/>
                              </w:rPr>
                              <w:t>★</w:t>
                            </w:r>
                            <w:r>
                              <w:t xml:space="preserve">  April</w:t>
                            </w:r>
                            <w:proofErr w:type="gramEnd"/>
                            <w:r>
                              <w:t xml:space="preserve"> 12</w:t>
                            </w:r>
                            <w:r w:rsidRPr="00746704">
                              <w:rPr>
                                <w:vertAlign w:val="superscript"/>
                              </w:rPr>
                              <w:t>th</w:t>
                            </w:r>
                            <w:r>
                              <w:t xml:space="preserve"> – USAG T&amp;T State competition in East Peoria, Illinois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128" type="#_x0000_t202" style="position:absolute;margin-left:51.3pt;margin-top:166.75pt;width:378.1pt;height:29.85pt;z-index:2517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" mv:complextextbox="1" filled="f" stroked="f">
                <v:textbox>
                  <w:txbxContent>
                    <w:p w14:paraId="3EF64B5D" w14:textId="5EA22353" w:rsidR="00904BA2" w:rsidRDefault="00904BA2" w:rsidP="00F452DB">
                      <w:proofErr w:type="gramStart"/>
                      <w:r w:rsidRPr="00746704">
                        <w:rPr>
                          <w:rFonts w:hint="eastAsia"/>
                          <w:color w:val="FD9320" w:themeColor="accent1"/>
                        </w:rPr>
                        <w:t>★</w:t>
                      </w:r>
                      <w:r>
                        <w:t xml:space="preserve">  April</w:t>
                      </w:r>
                      <w:proofErr w:type="gramEnd"/>
                      <w:r>
                        <w:t xml:space="preserve"> 12</w:t>
                      </w:r>
                      <w:r w:rsidRPr="00746704">
                        <w:rPr>
                          <w:vertAlign w:val="superscript"/>
                        </w:rPr>
                        <w:t>th</w:t>
                      </w:r>
                      <w:r>
                        <w:t xml:space="preserve"> – USAG T&amp;T State competition in East Peoria, Illinois</w:t>
                      </w:r>
                    </w:p>
                  </w:txbxContent>
                </v:textbox>
                <w10:wrap type="through" anchorx="page" anchory="page"/>
              </v:shape>
            </w:pict>
          </mc:Fallback>
        </mc:AlternateContent>
      </w:r>
      <w:r w:rsidR="00746704">
        <w:rPr>
          <w:noProof/>
        </w:rPr>
        <mc:AlternateContent>
          <mc:Choice Requires="wps">
            <w:drawing>
              <wp:anchor distT="0" distB="0" distL="114300" distR="114300" simplePos="0" relativeHeight="251704464" behindDoc="0" locked="0" layoutInCell="1" allowOverlap="1" wp14:anchorId="34ED8136" wp14:editId="14E93EE6">
                <wp:simplePos x="0" y="0"/>
                <wp:positionH relativeFrom="page">
                  <wp:posOffset>5680710</wp:posOffset>
                </wp:positionH>
                <wp:positionV relativeFrom="page">
                  <wp:posOffset>2741930</wp:posOffset>
                </wp:positionV>
                <wp:extent cx="939800" cy="381000"/>
                <wp:effectExtent l="0" t="50800" r="25400" b="50800"/>
                <wp:wrapThrough wrapText="bothSides">
                  <wp:wrapPolygon edited="0">
                    <wp:start x="803" y="-1183"/>
                    <wp:lineTo x="752" y="17592"/>
                    <wp:lineTo x="16680" y="22052"/>
                    <wp:lineTo x="20174" y="21447"/>
                    <wp:lineTo x="21349" y="1034"/>
                    <wp:lineTo x="4297" y="-1788"/>
                    <wp:lineTo x="803" y="-1183"/>
                  </wp:wrapPolygon>
                </wp:wrapThrough>
                <wp:docPr id="158" name="Text Box 158"/>
                <wp:cNvGraphicFramePr/>
                <a:graphic xmlns:a="http://schemas.openxmlformats.org/drawingml/2006/main">
                  <a:graphicData uri="http://schemas.microsoft.com/office/word/2010/wordprocessingShape">
                    <wps:wsp>
                      <wps:cNvSpPr txBox="1"/>
                      <wps:spPr>
                        <a:xfrm rot="240924">
                          <a:off x="0" y="0"/>
                          <a:ext cx="9398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71301F" w14:textId="71EE80F7" w:rsidR="00904BA2" w:rsidRPr="00FD7A7A" w:rsidRDefault="00904BA2" w:rsidP="00FD7A7A">
                            <w:pPr>
                              <w:jc w:val="center"/>
                              <w:rPr>
                                <w:sz w:val="16"/>
                                <w:szCs w:val="16"/>
                              </w:rPr>
                            </w:pPr>
                            <w:r w:rsidRPr="00FD7A7A">
                              <w:rPr>
                                <w:sz w:val="16"/>
                                <w:szCs w:val="16"/>
                              </w:rPr>
                              <w:t>Top Star</w:t>
                            </w:r>
                          </w:p>
                          <w:p w14:paraId="3E202314" w14:textId="721D1328" w:rsidR="00904BA2" w:rsidRPr="00FD7A7A" w:rsidRDefault="00904BA2" w:rsidP="00FD7A7A">
                            <w:pPr>
                              <w:jc w:val="center"/>
                              <w:rPr>
                                <w:sz w:val="16"/>
                                <w:szCs w:val="16"/>
                              </w:rPr>
                            </w:pPr>
                            <w:r w:rsidRPr="00FD7A7A">
                              <w:rPr>
                                <w:sz w:val="16"/>
                                <w:szCs w:val="16"/>
                              </w:rPr>
                              <w:t>1</w:t>
                            </w:r>
                            <w:r w:rsidRPr="00FD7A7A">
                              <w:rPr>
                                <w:sz w:val="16"/>
                                <w:szCs w:val="16"/>
                                <w:vertAlign w:val="superscript"/>
                              </w:rPr>
                              <w:t>st</w:t>
                            </w:r>
                            <w:r w:rsidRPr="00FD7A7A">
                              <w:rPr>
                                <w:sz w:val="16"/>
                                <w:szCs w:val="16"/>
                              </w:rP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29" type="#_x0000_t202" style="position:absolute;margin-left:447.3pt;margin-top:215.9pt;width:74pt;height:30pt;rotation:263153fd;z-index:25170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" mv:complextextbox="1" filled="f" stroked="f">
                <v:textbox>
                  <w:txbxContent>
                    <w:p w14:paraId="3071301F" w14:textId="71EE80F7" w:rsidR="00904BA2" w:rsidRPr="00FD7A7A" w:rsidRDefault="00904BA2" w:rsidP="00FD7A7A">
                      <w:pPr>
                        <w:jc w:val="center"/>
                        <w:rPr>
                          <w:sz w:val="16"/>
                          <w:szCs w:val="16"/>
                        </w:rPr>
                      </w:pPr>
                      <w:r w:rsidRPr="00FD7A7A">
                        <w:rPr>
                          <w:sz w:val="16"/>
                          <w:szCs w:val="16"/>
                        </w:rPr>
                        <w:t>Top Star</w:t>
                      </w:r>
                    </w:p>
                    <w:p w14:paraId="3E202314" w14:textId="721D1328" w:rsidR="00904BA2" w:rsidRPr="00FD7A7A" w:rsidRDefault="00904BA2" w:rsidP="00FD7A7A">
                      <w:pPr>
                        <w:jc w:val="center"/>
                        <w:rPr>
                          <w:sz w:val="16"/>
                          <w:szCs w:val="16"/>
                        </w:rPr>
                      </w:pPr>
                      <w:r w:rsidRPr="00FD7A7A">
                        <w:rPr>
                          <w:sz w:val="16"/>
                          <w:szCs w:val="16"/>
                        </w:rPr>
                        <w:t>1</w:t>
                      </w:r>
                      <w:r w:rsidRPr="00FD7A7A">
                        <w:rPr>
                          <w:sz w:val="16"/>
                          <w:szCs w:val="16"/>
                          <w:vertAlign w:val="superscript"/>
                        </w:rPr>
                        <w:t>st</w:t>
                      </w:r>
                      <w:r w:rsidRPr="00FD7A7A">
                        <w:rPr>
                          <w:sz w:val="16"/>
                          <w:szCs w:val="16"/>
                        </w:rPr>
                        <w:t xml:space="preserve"> Place</w:t>
                      </w:r>
                    </w:p>
                  </w:txbxContent>
                </v:textbox>
                <w10:wrap type="through" anchorx="page" anchory="page"/>
              </v:shape>
            </w:pict>
          </mc:Fallback>
        </mc:AlternateContent>
      </w:r>
      <w:r w:rsidR="00746704">
        <w:rPr>
          <w:noProof/>
        </w:rPr>
        <w:drawing>
          <wp:anchor distT="0" distB="0" distL="114300" distR="114300" simplePos="0" relativeHeight="251703440" behindDoc="0" locked="0" layoutInCell="1" allowOverlap="1" wp14:anchorId="358BE1CB" wp14:editId="531EABA2">
            <wp:simplePos x="0" y="0"/>
            <wp:positionH relativeFrom="page">
              <wp:posOffset>5737225</wp:posOffset>
            </wp:positionH>
            <wp:positionV relativeFrom="page">
              <wp:posOffset>2769235</wp:posOffset>
            </wp:positionV>
            <wp:extent cx="828040" cy="306705"/>
            <wp:effectExtent l="25400" t="25400" r="10160" b="23495"/>
            <wp:wrapThrough wrapText="bothSides">
              <wp:wrapPolygon edited="0">
                <wp:start x="-882" y="-221"/>
                <wp:lineTo x="-483" y="21218"/>
                <wp:lineTo x="9476" y="21659"/>
                <wp:lineTo x="21388" y="20044"/>
                <wp:lineTo x="20955" y="-3182"/>
                <wp:lineTo x="10368" y="-1746"/>
                <wp:lineTo x="-882" y="-221"/>
              </wp:wrapPolygon>
            </wp:wrapThrough>
            <wp:docPr id="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22468" t="82685" r="29536" b="2953"/>
                    <a:stretch/>
                  </pic:blipFill>
                  <pic:spPr bwMode="auto">
                    <a:xfrm rot="172534">
                      <a:off x="0" y="0"/>
                      <a:ext cx="828040" cy="30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704">
        <w:rPr>
          <w:noProof/>
        </w:rPr>
        <w:drawing>
          <wp:anchor distT="0" distB="0" distL="114300" distR="114300" simplePos="0" relativeHeight="251701392" behindDoc="0" locked="0" layoutInCell="1" allowOverlap="1" wp14:anchorId="6EB6152B" wp14:editId="5AAB5AE3">
            <wp:simplePos x="0" y="0"/>
            <wp:positionH relativeFrom="page">
              <wp:posOffset>5396230</wp:posOffset>
            </wp:positionH>
            <wp:positionV relativeFrom="page">
              <wp:posOffset>1010920</wp:posOffset>
            </wp:positionV>
            <wp:extent cx="1718945" cy="2133600"/>
            <wp:effectExtent l="25400" t="50800" r="59055" b="50800"/>
            <wp:wrapThrough wrapText="bothSides">
              <wp:wrapPolygon edited="0">
                <wp:start x="5358" y="-306"/>
                <wp:lineTo x="-1001" y="211"/>
                <wp:lineTo x="-483" y="8429"/>
                <wp:lineTo x="3023" y="8286"/>
                <wp:lineTo x="2786" y="9583"/>
                <wp:lineTo x="7108" y="12238"/>
                <wp:lineTo x="3460" y="15220"/>
                <wp:lineTo x="2876" y="21166"/>
                <wp:lineTo x="11866" y="21828"/>
                <wp:lineTo x="16648" y="21632"/>
                <wp:lineTo x="16551" y="20091"/>
                <wp:lineTo x="15654" y="16008"/>
                <wp:lineTo x="13802" y="11965"/>
                <wp:lineTo x="18340" y="7917"/>
                <wp:lineTo x="18643" y="7647"/>
                <wp:lineTo x="21269" y="3677"/>
                <wp:lineTo x="21442" y="1353"/>
                <wp:lineTo x="15575" y="-467"/>
                <wp:lineTo x="9502" y="-476"/>
                <wp:lineTo x="5358" y="-306"/>
              </wp:wrapPolygon>
            </wp:wrapThrough>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174389">
                      <a:off x="0" y="0"/>
                      <a:ext cx="17189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704">
        <w:rPr>
          <w:noProof/>
        </w:rPr>
        <mc:AlternateContent>
          <mc:Choice Requires="wps">
            <w:drawing>
              <wp:anchor distT="0" distB="0" distL="114300" distR="114300" simplePos="0" relativeHeight="251658343" behindDoc="0" locked="0" layoutInCell="1" allowOverlap="1" wp14:anchorId="373C60E3" wp14:editId="7ACAAC06">
                <wp:simplePos x="0" y="0"/>
                <wp:positionH relativeFrom="page">
                  <wp:posOffset>548640</wp:posOffset>
                </wp:positionH>
                <wp:positionV relativeFrom="page">
                  <wp:posOffset>991870</wp:posOffset>
                </wp:positionV>
                <wp:extent cx="3794125" cy="544195"/>
                <wp:effectExtent l="0" t="0" r="0" b="14605"/>
                <wp:wrapThrough wrapText="bothSides">
                  <wp:wrapPolygon edited="0">
                    <wp:start x="145" y="0"/>
                    <wp:lineTo x="145" y="21172"/>
                    <wp:lineTo x="21257" y="21172"/>
                    <wp:lineTo x="21257" y="0"/>
                    <wp:lineTo x="14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199366" w14:textId="18D0F83C" w:rsidR="00904BA2" w:rsidRPr="005D7A1F" w:rsidRDefault="00904BA2" w:rsidP="007C1373">
                            <w:pPr>
                              <w:pStyle w:val="Title-Back"/>
                              <w:rPr>
                                <w:sz w:val="48"/>
                                <w:szCs w:val="48"/>
                              </w:rPr>
                            </w:pPr>
                            <w:r w:rsidRPr="005D7A1F">
                              <w:rPr>
                                <w:sz w:val="48"/>
                                <w:szCs w:val="48"/>
                              </w:rPr>
                              <w:t>Upcoming Competit</w:t>
                            </w:r>
                            <w:r>
                              <w:rPr>
                                <w:sz w:val="48"/>
                                <w:szCs w:val="48"/>
                              </w:rPr>
                              <w: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30" type="#_x0000_t202" style="position:absolute;margin-left:43.2pt;margin-top:78.1pt;width:298.75pt;height:42.8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29PY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" filled="f" stroked="f">
                <v:textbox inset=",0,,0">
                  <w:txbxContent>
                    <w:p w14:paraId="5E199366" w14:textId="18D0F83C" w:rsidR="00904BA2" w:rsidRPr="005D7A1F" w:rsidRDefault="00904BA2" w:rsidP="007C1373">
                      <w:pPr>
                        <w:pStyle w:val="Title-Back"/>
                        <w:rPr>
                          <w:sz w:val="48"/>
                          <w:szCs w:val="48"/>
                        </w:rPr>
                      </w:pPr>
                      <w:r w:rsidRPr="005D7A1F">
                        <w:rPr>
                          <w:sz w:val="48"/>
                          <w:szCs w:val="48"/>
                        </w:rPr>
                        <w:t>Upcoming Competit</w:t>
                      </w:r>
                      <w:r>
                        <w:rPr>
                          <w:sz w:val="48"/>
                          <w:szCs w:val="48"/>
                        </w:rPr>
                        <w:t>ions</w:t>
                      </w:r>
                    </w:p>
                  </w:txbxContent>
                </v:textbox>
                <w10:wrap type="through" anchorx="page" anchory="page"/>
              </v:shape>
            </w:pict>
          </mc:Fallback>
        </mc:AlternateContent>
      </w:r>
      <w:r w:rsidR="00746704">
        <w:rPr>
          <w:noProof/>
        </w:rPr>
        <mc:AlternateContent>
          <mc:Choice Requires="wps">
            <w:drawing>
              <wp:anchor distT="0" distB="0" distL="114300" distR="114300" simplePos="0" relativeHeight="251775120" behindDoc="0" locked="0" layoutInCell="1" allowOverlap="1" wp14:anchorId="283B0788" wp14:editId="4C366228">
                <wp:simplePos x="0" y="0"/>
                <wp:positionH relativeFrom="page">
                  <wp:posOffset>651510</wp:posOffset>
                </wp:positionH>
                <wp:positionV relativeFrom="page">
                  <wp:posOffset>1438910</wp:posOffset>
                </wp:positionV>
                <wp:extent cx="6470650" cy="328295"/>
                <wp:effectExtent l="0" t="0" r="0" b="1905"/>
                <wp:wrapThrough wrapText="bothSides">
                  <wp:wrapPolygon edited="0">
                    <wp:start x="85" y="0"/>
                    <wp:lineTo x="85" y="20054"/>
                    <wp:lineTo x="21452" y="20054"/>
                    <wp:lineTo x="21452" y="0"/>
                    <wp:lineTo x="85" y="0"/>
                  </wp:wrapPolygon>
                </wp:wrapThrough>
                <wp:docPr id="73" name="Text Box 73"/>
                <wp:cNvGraphicFramePr/>
                <a:graphic xmlns:a="http://schemas.openxmlformats.org/drawingml/2006/main">
                  <a:graphicData uri="http://schemas.microsoft.com/office/word/2010/wordprocessingShape">
                    <wps:wsp>
                      <wps:cNvSpPr txBox="1"/>
                      <wps:spPr>
                        <a:xfrm>
                          <a:off x="0" y="0"/>
                          <a:ext cx="6470650" cy="3282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433E02" w14:textId="3755378A" w:rsidR="00904BA2" w:rsidRDefault="00904BA2" w:rsidP="00746704">
                            <w:proofErr w:type="gramStart"/>
                            <w:r w:rsidRPr="00746704">
                              <w:rPr>
                                <w:rFonts w:hint="eastAsia"/>
                                <w:color w:val="FD9320" w:themeColor="accent1"/>
                              </w:rPr>
                              <w:t>★</w:t>
                            </w:r>
                            <w:r>
                              <w:t xml:space="preserve">  April</w:t>
                            </w:r>
                            <w:proofErr w:type="gramEnd"/>
                            <w:r>
                              <w:t xml:space="preserve"> 5</w:t>
                            </w:r>
                            <w:r w:rsidRPr="00746704">
                              <w:rPr>
                                <w:vertAlign w:val="superscript"/>
                              </w:rPr>
                              <w:t>th</w:t>
                            </w:r>
                            <w:r>
                              <w:t xml:space="preserve"> &amp; 6</w:t>
                            </w:r>
                            <w:r w:rsidRPr="00746704">
                              <w:rPr>
                                <w:vertAlign w:val="superscript"/>
                              </w:rPr>
                              <w:t>th</w:t>
                            </w:r>
                            <w:r>
                              <w:t xml:space="preserve"> – USTA T&amp;T competition in Chatham, Illinois</w:t>
                            </w:r>
                          </w:p>
                          <w:p w14:paraId="160E22AE" w14:textId="77777777" w:rsidR="00904BA2" w:rsidRDefault="00904BA2" w:rsidP="00746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131" type="#_x0000_t202" style="position:absolute;margin-left:51.3pt;margin-top:113.3pt;width:509.5pt;height:25.85pt;z-index:2517751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CHvNYCAAAg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" mv:complextextbox="1" filled="f" stroked="f">
                <v:textbox>
                  <w:txbxContent>
                    <w:p w14:paraId="47433E02" w14:textId="3755378A" w:rsidR="00904BA2" w:rsidRDefault="00904BA2" w:rsidP="00746704">
                      <w:proofErr w:type="gramStart"/>
                      <w:r w:rsidRPr="00746704">
                        <w:rPr>
                          <w:rFonts w:hint="eastAsia"/>
                          <w:color w:val="FD9320" w:themeColor="accent1"/>
                        </w:rPr>
                        <w:t>★</w:t>
                      </w:r>
                      <w:r>
                        <w:t xml:space="preserve">  April</w:t>
                      </w:r>
                      <w:proofErr w:type="gramEnd"/>
                      <w:r>
                        <w:t xml:space="preserve"> 5</w:t>
                      </w:r>
                      <w:r w:rsidRPr="00746704">
                        <w:rPr>
                          <w:vertAlign w:val="superscript"/>
                        </w:rPr>
                        <w:t>th</w:t>
                      </w:r>
                      <w:r>
                        <w:t xml:space="preserve"> &amp; 6</w:t>
                      </w:r>
                      <w:r w:rsidRPr="00746704">
                        <w:rPr>
                          <w:vertAlign w:val="superscript"/>
                        </w:rPr>
                        <w:t>th</w:t>
                      </w:r>
                      <w:r>
                        <w:t xml:space="preserve"> – USTA T&amp;T competition in Chatham, Illinois</w:t>
                      </w:r>
                    </w:p>
                    <w:p w14:paraId="160E22AE" w14:textId="77777777" w:rsidR="00904BA2" w:rsidRDefault="00904BA2" w:rsidP="00746704"/>
                  </w:txbxContent>
                </v:textbox>
                <w10:wrap type="through" anchorx="page" anchory="page"/>
              </v:shape>
            </w:pict>
          </mc:Fallback>
        </mc:AlternateContent>
      </w:r>
      <w:r w:rsidR="00746704">
        <w:rPr>
          <w:noProof/>
        </w:rPr>
        <mc:AlternateContent>
          <mc:Choice Requires="wps">
            <w:drawing>
              <wp:anchor distT="0" distB="0" distL="114300" distR="114300" simplePos="0" relativeHeight="251777168" behindDoc="0" locked="0" layoutInCell="1" allowOverlap="1" wp14:anchorId="38A4BC57" wp14:editId="5D607BA9">
                <wp:simplePos x="0" y="0"/>
                <wp:positionH relativeFrom="page">
                  <wp:posOffset>643890</wp:posOffset>
                </wp:positionH>
                <wp:positionV relativeFrom="page">
                  <wp:posOffset>1767205</wp:posOffset>
                </wp:positionV>
                <wp:extent cx="4970780" cy="374650"/>
                <wp:effectExtent l="0" t="0" r="0" b="6350"/>
                <wp:wrapThrough wrapText="bothSides">
                  <wp:wrapPolygon edited="0">
                    <wp:start x="110" y="0"/>
                    <wp:lineTo x="110" y="20502"/>
                    <wp:lineTo x="21412" y="20502"/>
                    <wp:lineTo x="21412" y="0"/>
                    <wp:lineTo x="110" y="0"/>
                  </wp:wrapPolygon>
                </wp:wrapThrough>
                <wp:docPr id="75" name="Text Box 75"/>
                <wp:cNvGraphicFramePr/>
                <a:graphic xmlns:a="http://schemas.openxmlformats.org/drawingml/2006/main">
                  <a:graphicData uri="http://schemas.microsoft.com/office/word/2010/wordprocessingShape">
                    <wps:wsp>
                      <wps:cNvSpPr txBox="1"/>
                      <wps:spPr>
                        <a:xfrm>
                          <a:off x="0" y="0"/>
                          <a:ext cx="4970780" cy="374650"/>
                        </a:xfrm>
                        <a:prstGeom prst="rect">
                          <a:avLst/>
                        </a:prstGeom>
                        <a:noFill/>
                        <a:ln>
                          <a:noFill/>
                        </a:ln>
                        <a:effectLst/>
                        <a:extLst>
                          <a:ext uri="{C572A759-6A51-4108-AA02-DFA0A04FC94B}">
                            <ma14:wrappingTextBoxFlag xmlns:ma14="http://schemas.microsoft.com/office/mac/drawingml/2011/main" val="1"/>
                          </a:ext>
                        </a:extLst>
                      </wps:spPr>
                      <wps:txbx>
                        <w:txbxContent>
                          <w:p w14:paraId="55717620" w14:textId="5B791283" w:rsidR="00904BA2" w:rsidRDefault="00904BA2">
                            <w:pPr>
                              <w:rPr>
                                <w:noProof/>
                              </w:rPr>
                            </w:pPr>
                            <w:proofErr w:type="gramStart"/>
                            <w:r w:rsidRPr="00746704">
                              <w:rPr>
                                <w:rFonts w:hint="eastAsia"/>
                                <w:color w:val="FD9320" w:themeColor="accent1"/>
                              </w:rPr>
                              <w:t>★</w:t>
                            </w:r>
                            <w:r>
                              <w:t xml:space="preserve">  April</w:t>
                            </w:r>
                            <w:proofErr w:type="gramEnd"/>
                            <w:r>
                              <w:t xml:space="preserve"> 5</w:t>
                            </w:r>
                            <w:r w:rsidRPr="00746704">
                              <w:rPr>
                                <w:vertAlign w:val="superscript"/>
                              </w:rPr>
                              <w:t>th</w:t>
                            </w:r>
                            <w:r>
                              <w:t xml:space="preserve"> – Cheer competition in </w:t>
                            </w:r>
                            <w:proofErr w:type="spellStart"/>
                            <w:r>
                              <w:t>DeQuoin</w:t>
                            </w:r>
                            <w:proofErr w:type="spellEnd"/>
                            <w:r>
                              <w:t>, Illinois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50.7pt;margin-top:139.15pt;width:391.4pt;height:29.5pt;z-index:25177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" mv:complextextbox="1" filled="f" stroked="f">
                <v:textbox>
                  <w:txbxContent>
                    <w:p w14:paraId="55717620" w14:textId="5B791283" w:rsidR="00904BA2" w:rsidRDefault="00904BA2">
                      <w:pPr>
                        <w:rPr>
                          <w:noProof/>
                        </w:rPr>
                      </w:pPr>
                      <w:proofErr w:type="gramStart"/>
                      <w:r w:rsidRPr="00746704">
                        <w:rPr>
                          <w:rFonts w:hint="eastAsia"/>
                          <w:color w:val="FD9320" w:themeColor="accent1"/>
                        </w:rPr>
                        <w:t>★</w:t>
                      </w:r>
                      <w:r>
                        <w:t xml:space="preserve">  April</w:t>
                      </w:r>
                      <w:proofErr w:type="gramEnd"/>
                      <w:r>
                        <w:t xml:space="preserve"> 5</w:t>
                      </w:r>
                      <w:r w:rsidRPr="00746704">
                        <w:rPr>
                          <w:vertAlign w:val="superscript"/>
                        </w:rPr>
                        <w:t>th</w:t>
                      </w:r>
                      <w:r>
                        <w:t xml:space="preserve"> – Cheer competition in </w:t>
                      </w:r>
                      <w:proofErr w:type="spellStart"/>
                      <w:r>
                        <w:t>DeQuoin</w:t>
                      </w:r>
                      <w:proofErr w:type="spellEnd"/>
                      <w:r>
                        <w:t>, Illinois</w:t>
                      </w:r>
                    </w:p>
                  </w:txbxContent>
                </v:textbox>
                <w10:wrap type="through" anchorx="page" anchory="page"/>
              </v:shape>
            </w:pict>
          </mc:Fallback>
        </mc:AlternateContent>
      </w:r>
      <w:r w:rsidR="00A63AB6">
        <w:rPr>
          <w:noProof/>
        </w:rPr>
        <w:drawing>
          <wp:anchor distT="0" distB="0" distL="114300" distR="114300" simplePos="0" relativeHeight="251742352" behindDoc="0" locked="0" layoutInCell="1" allowOverlap="1" wp14:anchorId="01855418" wp14:editId="5974E825">
            <wp:simplePos x="0" y="0"/>
            <wp:positionH relativeFrom="page">
              <wp:posOffset>4516755</wp:posOffset>
            </wp:positionH>
            <wp:positionV relativeFrom="page">
              <wp:posOffset>5711190</wp:posOffset>
            </wp:positionV>
            <wp:extent cx="2496185" cy="3044190"/>
            <wp:effectExtent l="0" t="0" r="0" b="3810"/>
            <wp:wrapThrough wrapText="bothSides">
              <wp:wrapPolygon edited="0">
                <wp:start x="0" y="0"/>
                <wp:lineTo x="0" y="21447"/>
                <wp:lineTo x="21320" y="21447"/>
                <wp:lineTo x="21320" y="0"/>
                <wp:lineTo x="0" y="0"/>
              </wp:wrapPolygon>
            </wp:wrapThrough>
            <wp:docPr id="736" name="Picture 736" descr="Macintosh HD:Users:erinturner:Pictures:Newsletter:T&amp;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nturner:Pictures:Newsletter:T&amp;T logo.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2820"/>
                    <a:stretch/>
                  </pic:blipFill>
                  <pic:spPr bwMode="auto">
                    <a:xfrm>
                      <a:off x="0" y="0"/>
                      <a:ext cx="2496185" cy="304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AB6">
        <w:rPr>
          <w:noProof/>
        </w:rPr>
        <mc:AlternateContent>
          <mc:Choice Requires="wps">
            <w:drawing>
              <wp:anchor distT="0" distB="0" distL="114300" distR="114300" simplePos="0" relativeHeight="251737232" behindDoc="0" locked="0" layoutInCell="1" allowOverlap="1" wp14:anchorId="02E562D9" wp14:editId="74FAC6E7">
                <wp:simplePos x="0" y="0"/>
                <wp:positionH relativeFrom="page">
                  <wp:posOffset>1045845</wp:posOffset>
                </wp:positionH>
                <wp:positionV relativeFrom="page">
                  <wp:posOffset>7402195</wp:posOffset>
                </wp:positionV>
                <wp:extent cx="2252980" cy="1943100"/>
                <wp:effectExtent l="0" t="0" r="0" b="12700"/>
                <wp:wrapThrough wrapText="bothSides">
                  <wp:wrapPolygon edited="0">
                    <wp:start x="244" y="0"/>
                    <wp:lineTo x="244" y="21459"/>
                    <wp:lineTo x="21186" y="21459"/>
                    <wp:lineTo x="21186" y="0"/>
                    <wp:lineTo x="244" y="0"/>
                  </wp:wrapPolygon>
                </wp:wrapThrough>
                <wp:docPr id="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9431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9420CD1" w14:textId="77777777" w:rsidR="00904BA2" w:rsidRPr="004B114B" w:rsidRDefault="00904BA2" w:rsidP="003F69D1">
                            <w:pPr>
                              <w:pStyle w:val="BodyText"/>
                              <w:rPr>
                                <w:b/>
                                <w:sz w:val="28"/>
                                <w:szCs w:val="28"/>
                              </w:rPr>
                            </w:pPr>
                            <w:r w:rsidRPr="004B114B">
                              <w:rPr>
                                <w:b/>
                                <w:sz w:val="28"/>
                                <w:szCs w:val="28"/>
                              </w:rPr>
                              <w:t>Top Star Training Center</w:t>
                            </w:r>
                          </w:p>
                          <w:p w14:paraId="15F27496" w14:textId="77777777" w:rsidR="00904BA2" w:rsidRPr="004B114B" w:rsidRDefault="00904BA2" w:rsidP="003F69D1">
                            <w:pPr>
                              <w:pStyle w:val="BodyText"/>
                            </w:pPr>
                            <w:r w:rsidRPr="004B114B">
                              <w:t>1708 W. Hensley Rd</w:t>
                            </w:r>
                          </w:p>
                          <w:p w14:paraId="116F5CFC" w14:textId="77777777" w:rsidR="00904BA2" w:rsidRPr="004B114B" w:rsidRDefault="00904BA2" w:rsidP="003F69D1">
                            <w:pPr>
                              <w:pStyle w:val="BodyText"/>
                            </w:pPr>
                            <w:r w:rsidRPr="004B114B">
                              <w:t>Champaign Illinois</w:t>
                            </w:r>
                          </w:p>
                          <w:p w14:paraId="784EF5C0" w14:textId="77777777" w:rsidR="00904BA2" w:rsidRPr="004B114B" w:rsidRDefault="00904BA2" w:rsidP="003F69D1">
                            <w:pPr>
                              <w:pStyle w:val="BodyText"/>
                            </w:pPr>
                            <w:r w:rsidRPr="004B114B">
                              <w:t>217-378-5058</w:t>
                            </w:r>
                          </w:p>
                          <w:p w14:paraId="0836CE86" w14:textId="77777777" w:rsidR="00904BA2" w:rsidRPr="004B114B" w:rsidRDefault="00904BA2" w:rsidP="003F69D1">
                            <w:pPr>
                              <w:pStyle w:val="BodyText"/>
                            </w:pPr>
                            <w:proofErr w:type="gramStart"/>
                            <w:r w:rsidRPr="004B114B">
                              <w:t>topstargym.net</w:t>
                            </w:r>
                            <w:proofErr w:type="gramEnd"/>
                          </w:p>
                          <w:p w14:paraId="399DA340" w14:textId="77777777" w:rsidR="00904BA2" w:rsidRPr="004B114B" w:rsidRDefault="00904BA2" w:rsidP="003F69D1">
                            <w:pPr>
                              <w:pStyle w:val="BodyText"/>
                            </w:pPr>
                            <w:r w:rsidRPr="004B114B">
                              <w:t>topstargym@hotmail.com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133" type="#_x0000_t202" style="position:absolute;margin-left:82.35pt;margin-top:582.85pt;width:177.4pt;height:153pt;z-index:25173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" mv:complextextbox="1" filled="f" fillcolor="#b3cfff" stroked="f" strokecolor="#b3cfff" strokeweight="1.5pt">
                <v:fill color2="#3f80cd" focus="100%" type="gradient">
                  <o:fill v:ext="view" type="gradientUnscaled"/>
                </v:fill>
                <v:textbox inset=",0,,0">
                  <w:txbxContent>
                    <w:p w14:paraId="19420CD1" w14:textId="77777777" w:rsidR="00904BA2" w:rsidRPr="004B114B" w:rsidRDefault="00904BA2" w:rsidP="003F69D1">
                      <w:pPr>
                        <w:pStyle w:val="BodyText"/>
                        <w:rPr>
                          <w:b/>
                          <w:sz w:val="28"/>
                          <w:szCs w:val="28"/>
                        </w:rPr>
                      </w:pPr>
                      <w:r w:rsidRPr="004B114B">
                        <w:rPr>
                          <w:b/>
                          <w:sz w:val="28"/>
                          <w:szCs w:val="28"/>
                        </w:rPr>
                        <w:t>Top Star Training Center</w:t>
                      </w:r>
                    </w:p>
                    <w:p w14:paraId="15F27496" w14:textId="77777777" w:rsidR="00904BA2" w:rsidRPr="004B114B" w:rsidRDefault="00904BA2" w:rsidP="003F69D1">
                      <w:pPr>
                        <w:pStyle w:val="BodyText"/>
                      </w:pPr>
                      <w:r w:rsidRPr="004B114B">
                        <w:t>1708 W. Hensley Rd</w:t>
                      </w:r>
                    </w:p>
                    <w:p w14:paraId="116F5CFC" w14:textId="77777777" w:rsidR="00904BA2" w:rsidRPr="004B114B" w:rsidRDefault="00904BA2" w:rsidP="003F69D1">
                      <w:pPr>
                        <w:pStyle w:val="BodyText"/>
                      </w:pPr>
                      <w:r w:rsidRPr="004B114B">
                        <w:t>Champaign Illinois</w:t>
                      </w:r>
                    </w:p>
                    <w:p w14:paraId="784EF5C0" w14:textId="77777777" w:rsidR="00904BA2" w:rsidRPr="004B114B" w:rsidRDefault="00904BA2" w:rsidP="003F69D1">
                      <w:pPr>
                        <w:pStyle w:val="BodyText"/>
                      </w:pPr>
                      <w:r w:rsidRPr="004B114B">
                        <w:t>217-378-5058</w:t>
                      </w:r>
                    </w:p>
                    <w:p w14:paraId="0836CE86" w14:textId="77777777" w:rsidR="00904BA2" w:rsidRPr="004B114B" w:rsidRDefault="00904BA2" w:rsidP="003F69D1">
                      <w:pPr>
                        <w:pStyle w:val="BodyText"/>
                      </w:pPr>
                      <w:proofErr w:type="gramStart"/>
                      <w:r w:rsidRPr="004B114B">
                        <w:t>topstargym.net</w:t>
                      </w:r>
                      <w:proofErr w:type="gramEnd"/>
                    </w:p>
                    <w:p w14:paraId="399DA340" w14:textId="77777777" w:rsidR="00904BA2" w:rsidRPr="004B114B" w:rsidRDefault="00904BA2" w:rsidP="003F69D1">
                      <w:pPr>
                        <w:pStyle w:val="BodyText"/>
                      </w:pPr>
                      <w:r w:rsidRPr="004B114B">
                        <w:t>topstargym@hotmail.com</w:t>
                      </w:r>
                    </w:p>
                  </w:txbxContent>
                </v:textbox>
                <w10:wrap type="through" anchorx="page" anchory="page"/>
              </v:shape>
            </w:pict>
          </mc:Fallback>
        </mc:AlternateContent>
      </w:r>
      <w:r w:rsidR="00A63AB6" w:rsidRPr="0039261C">
        <w:rPr>
          <w:noProof/>
        </w:rPr>
        <mc:AlternateContent>
          <mc:Choice Requires="wps">
            <w:drawing>
              <wp:anchor distT="0" distB="0" distL="114300" distR="114300" simplePos="0" relativeHeight="251739280" behindDoc="0" locked="0" layoutInCell="1" allowOverlap="1" wp14:anchorId="47783A10" wp14:editId="53AD8899">
                <wp:simplePos x="0" y="0"/>
                <wp:positionH relativeFrom="page">
                  <wp:posOffset>777875</wp:posOffset>
                </wp:positionH>
                <wp:positionV relativeFrom="page">
                  <wp:posOffset>5175885</wp:posOffset>
                </wp:positionV>
                <wp:extent cx="3374390" cy="1911350"/>
                <wp:effectExtent l="0" t="0" r="0" b="0"/>
                <wp:wrapThrough wrapText="bothSides">
                  <wp:wrapPolygon edited="0">
                    <wp:start x="163" y="0"/>
                    <wp:lineTo x="163" y="21241"/>
                    <wp:lineTo x="21137" y="21241"/>
                    <wp:lineTo x="21137" y="0"/>
                    <wp:lineTo x="163" y="0"/>
                  </wp:wrapPolygon>
                </wp:wrapThrough>
                <wp:docPr id="191"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911350"/>
                        </a:xfrm>
                        <a:prstGeom prst="rect">
                          <a:avLst/>
                        </a:prstGeom>
                        <a:noFill/>
                        <a:ln w="19050">
                          <a:no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E55468E" w14:textId="77777777" w:rsidR="00904BA2" w:rsidRPr="0039261C" w:rsidRDefault="00904BA2" w:rsidP="003F69D1">
                            <w:pPr>
                              <w:pStyle w:val="Heading4"/>
                              <w:ind w:firstLine="720"/>
                              <w:rPr>
                                <w:color w:val="FD9320" w:themeColor="accent1"/>
                                <w:szCs w:val="32"/>
                              </w:rPr>
                            </w:pPr>
                            <w:r w:rsidRPr="0039261C">
                              <w:rPr>
                                <w:color w:val="FD9320" w:themeColor="accent1"/>
                                <w:szCs w:val="32"/>
                              </w:rPr>
                              <w:tab/>
                            </w:r>
                            <w:r w:rsidRPr="0039261C">
                              <w:rPr>
                                <w:color w:val="FD9320" w:themeColor="accent1"/>
                                <w:szCs w:val="32"/>
                              </w:rPr>
                              <w:tab/>
                              <w:t>We are so proud of our athletes, parents and coaches.  Thank you for your dedication, loyalty and support in helping us create a successful and confident family atmosphere.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134" type="#_x0000_t202" style="position:absolute;margin-left:61.25pt;margin-top:407.55pt;width:265.7pt;height:150.5pt;z-index:25173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" filled="f" fillcolor="#b3cfff" stroked="f" strokeweight="1.5pt">
                <v:fill color2="#3f80cd" focus="100%" type="gradient">
                  <o:fill v:ext="view" type="gradientUnscaled"/>
                </v:fill>
                <v:textbox inset=",0,,0">
                  <w:txbxContent>
                    <w:p w14:paraId="6E55468E" w14:textId="77777777" w:rsidR="00904BA2" w:rsidRPr="0039261C" w:rsidRDefault="00904BA2" w:rsidP="003F69D1">
                      <w:pPr>
                        <w:pStyle w:val="Heading4"/>
                        <w:ind w:firstLine="720"/>
                        <w:rPr>
                          <w:color w:val="FD9320" w:themeColor="accent1"/>
                          <w:szCs w:val="32"/>
                        </w:rPr>
                      </w:pPr>
                      <w:r w:rsidRPr="0039261C">
                        <w:rPr>
                          <w:color w:val="FD9320" w:themeColor="accent1"/>
                          <w:szCs w:val="32"/>
                        </w:rPr>
                        <w:tab/>
                      </w:r>
                      <w:r w:rsidRPr="0039261C">
                        <w:rPr>
                          <w:color w:val="FD9320" w:themeColor="accent1"/>
                          <w:szCs w:val="32"/>
                        </w:rPr>
                        <w:tab/>
                        <w:t>We are so proud of our athletes, parents and coaches.  Thank you for your dedication, loyalty and support in helping us create a successful and confident family atmosphere.</w:t>
                      </w:r>
                    </w:p>
                  </w:txbxContent>
                </v:textbox>
                <w10:wrap type="through" anchorx="page" anchory="page"/>
              </v:shape>
            </w:pict>
          </mc:Fallback>
        </mc:AlternateContent>
      </w:r>
      <w:r w:rsidR="00A63AB6">
        <w:rPr>
          <w:noProof/>
        </w:rPr>
        <w:drawing>
          <wp:anchor distT="0" distB="0" distL="114300" distR="114300" simplePos="0" relativeHeight="251741328" behindDoc="0" locked="0" layoutInCell="1" allowOverlap="1" wp14:anchorId="67E92199" wp14:editId="435E3903">
            <wp:simplePos x="0" y="0"/>
            <wp:positionH relativeFrom="page">
              <wp:posOffset>901065</wp:posOffset>
            </wp:positionH>
            <wp:positionV relativeFrom="page">
              <wp:posOffset>4837430</wp:posOffset>
            </wp:positionV>
            <wp:extent cx="1281430" cy="579120"/>
            <wp:effectExtent l="0" t="0" r="0" b="5080"/>
            <wp:wrapThrough wrapText="bothSides">
              <wp:wrapPolygon edited="0">
                <wp:start x="0" y="0"/>
                <wp:lineTo x="0" y="20842"/>
                <wp:lineTo x="20979" y="20842"/>
                <wp:lineTo x="20979" y="0"/>
                <wp:lineTo x="0" y="0"/>
              </wp:wrapPolygon>
            </wp:wrapThrough>
            <wp:docPr id="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3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1430" cy="5791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C1373" w:rsidSect="007C1373">
      <w:headerReference w:type="default" r:id="rId38"/>
      <w:footerReference w:type="default" r:id="rId39"/>
      <w:headerReference w:type="first" r:id="rId40"/>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D9D69" w14:textId="77777777" w:rsidR="00294CC9" w:rsidRDefault="00294CC9">
      <w:r>
        <w:separator/>
      </w:r>
    </w:p>
  </w:endnote>
  <w:endnote w:type="continuationSeparator" w:id="0">
    <w:p w14:paraId="1F58A51F" w14:textId="77777777" w:rsidR="00294CC9" w:rsidRDefault="0029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ppleGothic">
    <w:panose1 w:val="02000500000000000000"/>
    <w:charset w:val="4F"/>
    <w:family w:val="auto"/>
    <w:pitch w:val="variable"/>
    <w:sig w:usb0="00000001" w:usb1="09060000" w:usb2="00000010" w:usb3="00000000" w:csb0="00080000" w:csb1="00000000"/>
  </w:font>
  <w:font w:name="Chalkduster">
    <w:panose1 w:val="03050602040202020205"/>
    <w:charset w:val="00"/>
    <w:family w:val="auto"/>
    <w:pitch w:val="variable"/>
    <w:sig w:usb0="80000023" w:usb1="00000000" w:usb2="00000000" w:usb3="00000000" w:csb0="00000001" w:csb1="00000000"/>
  </w:font>
  <w:font w:name="Noteworthy Bold">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1FFF8" w14:textId="77777777" w:rsidR="00904BA2" w:rsidRDefault="00904BA2">
    <w:pPr>
      <w:pStyle w:val="Footer"/>
    </w:pPr>
    <w:r>
      <w:rPr>
        <w:noProof/>
      </w:rPr>
      <mc:AlternateContent>
        <mc:Choice Requires="wps">
          <w:drawing>
            <wp:anchor distT="0" distB="0" distL="114300" distR="114300" simplePos="0" relativeHeight="251658265" behindDoc="0" locked="0" layoutInCell="1" allowOverlap="1" wp14:anchorId="1049C094" wp14:editId="786DBA44">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DC4D" w14:textId="77777777" w:rsidR="00904BA2" w:rsidRDefault="00904BA2" w:rsidP="007C1373">
                          <w:pPr>
                            <w:pStyle w:val="Page"/>
                          </w:pPr>
                          <w:r>
                            <w:fldChar w:fldCharType="begin"/>
                          </w:r>
                          <w:r>
                            <w:instrText xml:space="preserve"> page </w:instrText>
                          </w:r>
                          <w:r>
                            <w:fldChar w:fldCharType="separate"/>
                          </w:r>
                          <w:r w:rsidR="00294CC9">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13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CjL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MrTG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VSIKMswIAALEFAAAO&#10;AAAAAAAAAAAAAAAAACwCAABkcnMvZTJvRG9jLnhtbFBLAQItABQABgAIAAAAIQAe2t5G3wAAAA0B&#10;AAAPAAAAAAAAAAAAAAAAAAsFAABkcnMvZG93bnJldi54bWxQSwUGAAAAAAQABADzAAAAFwYAAAAA&#10;" filled="f" stroked="f">
              <v:textbox style="mso-next-textbox:#_x0000_s1031" inset="0,0,0,0">
                <w:txbxContent>
                  <w:p w14:paraId="1AE3DC4D" w14:textId="77777777" w:rsidR="00904BA2" w:rsidRDefault="00904BA2" w:rsidP="007C1373">
                    <w:pPr>
                      <w:pStyle w:val="Page"/>
                    </w:pPr>
                    <w:r>
                      <w:fldChar w:fldCharType="begin"/>
                    </w:r>
                    <w:r>
                      <w:instrText xml:space="preserve"> page </w:instrText>
                    </w:r>
                    <w:r>
                      <w:fldChar w:fldCharType="separate"/>
                    </w:r>
                    <w:r w:rsidR="00294CC9">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D77D6" w14:textId="77777777" w:rsidR="00904BA2" w:rsidRDefault="00904BA2">
    <w:pPr>
      <w:pStyle w:val="Footer"/>
    </w:pPr>
    <w:r>
      <w:rPr>
        <w:noProof/>
      </w:rPr>
      <w:drawing>
        <wp:anchor distT="0" distB="0" distL="114300" distR="114300" simplePos="0" relativeHeight="251658223" behindDoc="0" locked="0" layoutInCell="1" allowOverlap="1" wp14:anchorId="0CF27E42" wp14:editId="4DE269F7">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4F09E" w14:textId="77777777" w:rsidR="00904BA2" w:rsidRDefault="00904B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B404C" w14:textId="77777777" w:rsidR="00294CC9" w:rsidRDefault="00294CC9">
      <w:r>
        <w:separator/>
      </w:r>
    </w:p>
  </w:footnote>
  <w:footnote w:type="continuationSeparator" w:id="0">
    <w:p w14:paraId="1A18B9B4" w14:textId="77777777" w:rsidR="00294CC9" w:rsidRDefault="00294C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EA22A" w14:textId="77777777" w:rsidR="00904BA2" w:rsidRDefault="00904BA2">
    <w:pPr>
      <w:pStyle w:val="Header"/>
    </w:pPr>
    <w:r>
      <w:rPr>
        <w:noProof/>
      </w:rPr>
      <mc:AlternateContent>
        <mc:Choice Requires="wpg">
          <w:drawing>
            <wp:anchor distT="0" distB="0" distL="114300" distR="114300" simplePos="0" relativeHeight="251658215" behindDoc="0" locked="0" layoutInCell="1" allowOverlap="1" wp14:anchorId="10D67E53" wp14:editId="0FB8F206">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8" behindDoc="0" locked="0" layoutInCell="1" allowOverlap="1" wp14:anchorId="452988AD" wp14:editId="656D2D09">
              <wp:simplePos x="0" y="0"/>
              <wp:positionH relativeFrom="page">
                <wp:posOffset>548640</wp:posOffset>
              </wp:positionH>
              <wp:positionV relativeFrom="page">
                <wp:posOffset>466090</wp:posOffset>
              </wp:positionV>
              <wp:extent cx="3337560" cy="190500"/>
              <wp:effectExtent l="2540" t="0" r="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2A6B2AD" w14:textId="77777777" w:rsidR="00904BA2" w:rsidRDefault="00904BA2" w:rsidP="007C1373">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135" type="#_x0000_t202" style="position:absolute;margin-left:43.2pt;margin-top:36.7pt;width:262.8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CO&#10;WB/d9wIAAFcGAAAOAAAAAAAAAAAAAAAAACwCAABkcnMvZTJvRG9jLnhtbFBLAQItABQABgAIAAAA&#10;IQBb+Asg4AAAAAkBAAAPAAAAAAAAAAAAAAAAAE8FAABkcnMvZG93bnJldi54bWxQSwUGAAAAAAQA&#10;BADzAAAAXAYAAAAA&#10;" filled="f" stroked="f">
              <v:stroke o:forcedash="t"/>
              <v:textbox inset=",0,,0">
                <w:txbxContent>
                  <w:p w14:paraId="72A6B2AD" w14:textId="77777777" w:rsidR="00904BA2" w:rsidRDefault="00904BA2" w:rsidP="007C1373">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77" behindDoc="0" locked="0" layoutInCell="1" allowOverlap="1" wp14:anchorId="2865AA75" wp14:editId="5F490B77">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24B0F4E" w14:textId="77777777" w:rsidR="00904BA2" w:rsidRDefault="00904BA2" w:rsidP="007C1373">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36"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3k/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LLr3&#10;k/QCAABeBgAADgAAAAAAAAAAAAAAAAAsAgAAZHJzL2Uyb0RvYy54bWxQSwECLQAUAAYACAAAACEA&#10;GadbEOEAAAALAQAADwAAAAAAAAAAAAAAAABMBQAAZHJzL2Rvd25yZXYueG1sUEsFBgAAAAAEAAQA&#10;8wAAAFoGAAAAAA==&#10;" filled="f" stroked="f">
              <v:stroke o:forcedash="t"/>
              <v:textbox inset=",0,,0">
                <w:txbxContent>
                  <w:p w14:paraId="224B0F4E" w14:textId="77777777" w:rsidR="00904BA2" w:rsidRDefault="00904BA2" w:rsidP="007C1373">
                    <w:pPr>
                      <w:pStyle w:val="Header-Right"/>
                    </w:pPr>
                    <w:r>
                      <w:t>Spring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FAE1D" w14:textId="77777777" w:rsidR="00904BA2" w:rsidRDefault="00904BA2">
    <w:pPr>
      <w:pStyle w:val="Header"/>
    </w:pPr>
    <w:r>
      <w:rPr>
        <w:noProof/>
      </w:rPr>
      <mc:AlternateContent>
        <mc:Choice Requires="wps">
          <w:drawing>
            <wp:anchor distT="0" distB="0" distL="114300" distR="114300" simplePos="0" relativeHeight="251658211" behindDoc="0" locked="0" layoutInCell="1" allowOverlap="1" wp14:anchorId="248FAE01" wp14:editId="37131409">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71F47588" wp14:editId="4A4DE18F">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28D30E3B" wp14:editId="43D5BAC2">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796A8FB2" wp14:editId="08179D19">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72AB2" w14:textId="77777777" w:rsidR="00904BA2" w:rsidRDefault="00904BA2">
    <w:pPr>
      <w:pStyle w:val="Header"/>
    </w:pPr>
    <w:r>
      <w:rPr>
        <w:noProof/>
      </w:rPr>
      <mc:AlternateContent>
        <mc:Choice Requires="wpg">
          <w:drawing>
            <wp:anchor distT="0" distB="0" distL="114300" distR="114300" simplePos="0" relativeHeight="251658274" behindDoc="0" locked="0" layoutInCell="1" allowOverlap="1" wp14:anchorId="02080738" wp14:editId="0909A4B2">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6" name="Line 59"/>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7"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3.2pt;margin-top:43.2pt;width:525.6pt;height:329.6pt;z-index:251658274;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">
              <v:line id="Line 59" o:spid="_x0000_s1027"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IWSsQAAADbAAAADwAAAGRycy9kb3ducmV2LnhtbERPTWsCMRC9F/wPYYReSs26B5GtUUpF&#10;sEUPai/eppvpZu1msiRx3frrm4LgbR7vc2aL3jaiIx9qxwrGowwEcel0zZWCz8PqeQoiRGSNjWNS&#10;8EsBFvPBwwwL7S68o24fK5FCOBSowMTYFlKG0pDFMHItceK+nbcYE/SV1B4vKdw2Ms+yibRYc2ow&#10;2NKbofJnf7YKvnyed/KwfXo3y+q6OZ2P29PHUanHYf/6AiJSH+/im3ut0/wJ/P+SDp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hZKxAAAANsAAAAPAAAAAAAAAAAA&#10;AAAAAKECAABkcnMvZG93bnJldi54bWxQSwUGAAAAAAQABAD5AAAAkgMAAAAA&#10;" strokecolor="white [3212]" strokeweight="1pt">
                <v:stroke opacity="26214f"/>
                <v:shadow opacity="22938f" mv:blur="38100f" offset="0,2pt"/>
              </v:line>
              <v:rect id="Rectangle 29" o:spid="_x0000_s1028"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lQwQAA&#10;ANsAAAAPAAAAZHJzL2Rvd25yZXYueG1sRE9Ni8IwEL0L/ocwgjdN7cGVrlGWxQUvu6zVg8ehmW2q&#10;zaQ00Xb99UYQvM3jfc5y3dtaXKn1lWMFs2kCgrhwuuJSwWH/NVmA8AFZY+2YFPyTh/VqOFhipl3H&#10;O7rmoRQxhH2GCkwITSalLwxZ9FPXEEfuz7UWQ4RtKXWLXQy3tUyTZC4tVhwbDDb0aag45xerYNHg&#10;Rn53x9Ol35p9nv78preiU2o86j/eQQTqw0v8dG91nP8Gj1/i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5UM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w10:wrap type="tight" anchorx="page" anchory="page"/>
            </v:group>
          </w:pict>
        </mc:Fallback>
      </mc:AlternateContent>
    </w:r>
    <w:r w:rsidRPr="0023643B">
      <w:rPr>
        <w:noProof/>
      </w:rPr>
      <w:drawing>
        <wp:anchor distT="0" distB="0" distL="118745" distR="118745" simplePos="0" relativeHeight="251658209" behindDoc="0" locked="0" layoutInCell="1" allowOverlap="1" wp14:anchorId="520000BB" wp14:editId="6528DC04">
          <wp:simplePos x="5486400" y="8229600"/>
          <wp:positionH relativeFrom="page">
            <wp:posOffset>359229</wp:posOffset>
          </wp:positionH>
          <wp:positionV relativeFrom="page">
            <wp:posOffset>362857</wp:posOffset>
          </wp:positionV>
          <wp:extent cx="7043057" cy="4194629"/>
          <wp:effectExtent l="25400" t="0" r="0" b="0"/>
          <wp:wrapNone/>
          <wp:docPr id="3"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07" behindDoc="0" locked="0" layoutInCell="1" allowOverlap="1" wp14:anchorId="6B8D6B0E" wp14:editId="2B50DD9E">
              <wp:simplePos x="5486400" y="8229600"/>
              <wp:positionH relativeFrom="page">
                <wp:posOffset>374650</wp:posOffset>
              </wp:positionH>
              <wp:positionV relativeFrom="page">
                <wp:posOffset>374650</wp:posOffset>
              </wp:positionV>
              <wp:extent cx="7022592" cy="4169664"/>
              <wp:effectExtent l="0" t="0" r="13335" b="21590"/>
              <wp:wrapTight wrapText="bothSides">
                <wp:wrapPolygon edited="0">
                  <wp:start x="0" y="0"/>
                  <wp:lineTo x="0" y="21580"/>
                  <wp:lineTo x="21563" y="21580"/>
                  <wp:lineTo x="21563" y="0"/>
                  <wp:lineTo x="0" y="0"/>
                </wp:wrapPolygon>
              </wp:wrapTight>
              <wp:docPr id="182" name="Rectangle 182"/>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29.5pt;margin-top:29.5pt;width:552.95pt;height:328.3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" fillcolor="#8ec73b [3214]" stroked="f">
              <v:fill color2="white [3212]" rotate="t" focus="100%" type="gradient">
                <o:fill v:ext="view" type="gradientUnscaled"/>
              </v:fill>
              <w10:wrap type="tight"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5D6A8" w14:textId="77777777" w:rsidR="00904BA2" w:rsidRDefault="00904BA2">
    <w:pPr>
      <w:pStyle w:val="Header"/>
    </w:pPr>
    <w:r>
      <w:rPr>
        <w:noProof/>
      </w:rPr>
      <mc:AlternateContent>
        <mc:Choice Requires="wpg">
          <w:drawing>
            <wp:anchor distT="0" distB="0" distL="114300" distR="114300" simplePos="0" relativeHeight="251658244" behindDoc="0" locked="0" layoutInCell="1" allowOverlap="1" wp14:anchorId="5852AEAB" wp14:editId="7703BFC4">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7E5393"/>
    <w:multiLevelType w:val="multilevel"/>
    <w:tmpl w:val="EF285F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8C1733A"/>
    <w:multiLevelType w:val="hybridMultilevel"/>
    <w:tmpl w:val="B7666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0F652D"/>
    <w:multiLevelType w:val="hybridMultilevel"/>
    <w:tmpl w:val="8340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FA3B50"/>
    <w:multiLevelType w:val="hybridMultilevel"/>
    <w:tmpl w:val="5D00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53778D"/>
    <w:rsid w:val="00026C71"/>
    <w:rsid w:val="00037162"/>
    <w:rsid w:val="00045FC6"/>
    <w:rsid w:val="000612CE"/>
    <w:rsid w:val="00080C14"/>
    <w:rsid w:val="000840E9"/>
    <w:rsid w:val="000E1974"/>
    <w:rsid w:val="002002D3"/>
    <w:rsid w:val="0022484A"/>
    <w:rsid w:val="002333D0"/>
    <w:rsid w:val="002663AF"/>
    <w:rsid w:val="00294CC9"/>
    <w:rsid w:val="00295183"/>
    <w:rsid w:val="002A47FC"/>
    <w:rsid w:val="002E0B69"/>
    <w:rsid w:val="002F3AFF"/>
    <w:rsid w:val="002F7E43"/>
    <w:rsid w:val="00311C59"/>
    <w:rsid w:val="00356CCC"/>
    <w:rsid w:val="00365A68"/>
    <w:rsid w:val="00376C2D"/>
    <w:rsid w:val="003A7C3A"/>
    <w:rsid w:val="003F0285"/>
    <w:rsid w:val="003F6843"/>
    <w:rsid w:val="003F69D1"/>
    <w:rsid w:val="00415A57"/>
    <w:rsid w:val="00421FC1"/>
    <w:rsid w:val="004D2A22"/>
    <w:rsid w:val="004E3B21"/>
    <w:rsid w:val="004E3BFB"/>
    <w:rsid w:val="004E4003"/>
    <w:rsid w:val="0053778D"/>
    <w:rsid w:val="005523BE"/>
    <w:rsid w:val="005B0B6E"/>
    <w:rsid w:val="005C2A96"/>
    <w:rsid w:val="005C2F14"/>
    <w:rsid w:val="005D6119"/>
    <w:rsid w:val="005D73C7"/>
    <w:rsid w:val="005D7A1F"/>
    <w:rsid w:val="005F519F"/>
    <w:rsid w:val="00613907"/>
    <w:rsid w:val="00651422"/>
    <w:rsid w:val="00696EB4"/>
    <w:rsid w:val="006F2081"/>
    <w:rsid w:val="00746704"/>
    <w:rsid w:val="00755A67"/>
    <w:rsid w:val="007C0069"/>
    <w:rsid w:val="007C1373"/>
    <w:rsid w:val="007E166E"/>
    <w:rsid w:val="007E3C0B"/>
    <w:rsid w:val="007E4B37"/>
    <w:rsid w:val="00816B7F"/>
    <w:rsid w:val="008219FC"/>
    <w:rsid w:val="0085259F"/>
    <w:rsid w:val="008556C2"/>
    <w:rsid w:val="00864764"/>
    <w:rsid w:val="008853C5"/>
    <w:rsid w:val="008A3252"/>
    <w:rsid w:val="008B5D87"/>
    <w:rsid w:val="008D0C46"/>
    <w:rsid w:val="008E7DC5"/>
    <w:rsid w:val="00904BA2"/>
    <w:rsid w:val="00910E17"/>
    <w:rsid w:val="00923D02"/>
    <w:rsid w:val="009B3168"/>
    <w:rsid w:val="009B4823"/>
    <w:rsid w:val="009B6305"/>
    <w:rsid w:val="00A2199D"/>
    <w:rsid w:val="00A63AB6"/>
    <w:rsid w:val="00A735F3"/>
    <w:rsid w:val="00B05EC6"/>
    <w:rsid w:val="00B41363"/>
    <w:rsid w:val="00C10438"/>
    <w:rsid w:val="00C57899"/>
    <w:rsid w:val="00C609D8"/>
    <w:rsid w:val="00C84691"/>
    <w:rsid w:val="00C97488"/>
    <w:rsid w:val="00CB2A54"/>
    <w:rsid w:val="00CF01A2"/>
    <w:rsid w:val="00D2565B"/>
    <w:rsid w:val="00D33049"/>
    <w:rsid w:val="00D3542E"/>
    <w:rsid w:val="00D46C2B"/>
    <w:rsid w:val="00DD0304"/>
    <w:rsid w:val="00DD51D1"/>
    <w:rsid w:val="00E021AC"/>
    <w:rsid w:val="00E3502B"/>
    <w:rsid w:val="00E6379A"/>
    <w:rsid w:val="00EB2BA6"/>
    <w:rsid w:val="00EC5239"/>
    <w:rsid w:val="00ED16C0"/>
    <w:rsid w:val="00ED1F7C"/>
    <w:rsid w:val="00F07EAD"/>
    <w:rsid w:val="00F1307C"/>
    <w:rsid w:val="00F24439"/>
    <w:rsid w:val="00F4384D"/>
    <w:rsid w:val="00F452DB"/>
    <w:rsid w:val="00F50364"/>
    <w:rsid w:val="00F56C39"/>
    <w:rsid w:val="00F57F83"/>
    <w:rsid w:val="00F759B4"/>
    <w:rsid w:val="00F75A62"/>
    <w:rsid w:val="00FD7505"/>
    <w:rsid w:val="00FD79B8"/>
    <w:rsid w:val="00FD7A7A"/>
    <w:rsid w:val="00FD7BA3"/>
    <w:rsid w:val="00FE50F5"/>
    <w:rsid w:val="00FF6E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E8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4"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BalloonText">
    <w:name w:val="Balloon Text"/>
    <w:basedOn w:val="Normal"/>
    <w:link w:val="BalloonTextChar"/>
    <w:rsid w:val="007E166E"/>
    <w:rPr>
      <w:rFonts w:ascii="Lucida Grande" w:hAnsi="Lucida Grande" w:cs="Lucida Grande"/>
      <w:sz w:val="18"/>
      <w:szCs w:val="18"/>
    </w:rPr>
  </w:style>
  <w:style w:type="character" w:customStyle="1" w:styleId="BalloonTextChar">
    <w:name w:val="Balloon Text Char"/>
    <w:basedOn w:val="DefaultParagraphFont"/>
    <w:link w:val="BalloonText"/>
    <w:rsid w:val="007E166E"/>
    <w:rPr>
      <w:rFonts w:ascii="Lucida Grande" w:hAnsi="Lucida Grande" w:cs="Lucida Grande"/>
      <w:sz w:val="18"/>
      <w:szCs w:val="18"/>
    </w:rPr>
  </w:style>
  <w:style w:type="paragraph" w:styleId="ListParagraph">
    <w:name w:val="List Paragraph"/>
    <w:basedOn w:val="Normal"/>
    <w:rsid w:val="007467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4"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BalloonText">
    <w:name w:val="Balloon Text"/>
    <w:basedOn w:val="Normal"/>
    <w:link w:val="BalloonTextChar"/>
    <w:rsid w:val="007E166E"/>
    <w:rPr>
      <w:rFonts w:ascii="Lucida Grande" w:hAnsi="Lucida Grande" w:cs="Lucida Grande"/>
      <w:sz w:val="18"/>
      <w:szCs w:val="18"/>
    </w:rPr>
  </w:style>
  <w:style w:type="character" w:customStyle="1" w:styleId="BalloonTextChar">
    <w:name w:val="Balloon Text Char"/>
    <w:basedOn w:val="DefaultParagraphFont"/>
    <w:link w:val="BalloonText"/>
    <w:rsid w:val="007E166E"/>
    <w:rPr>
      <w:rFonts w:ascii="Lucida Grande" w:hAnsi="Lucida Grande" w:cs="Lucida Grande"/>
      <w:sz w:val="18"/>
      <w:szCs w:val="18"/>
    </w:rPr>
  </w:style>
  <w:style w:type="paragraph" w:styleId="ListParagraph">
    <w:name w:val="List Paragraph"/>
    <w:basedOn w:val="Normal"/>
    <w:rsid w:val="00746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3.jpeg"/><Relationship Id="rId34" Type="http://schemas.openxmlformats.org/officeDocument/2006/relationships/image" Target="media/image24.png"/><Relationship Id="rId35" Type="http://schemas.microsoft.com/office/2007/relationships/hdphoto" Target="media/hdphoto2.wdp"/><Relationship Id="rId36" Type="http://schemas.openxmlformats.org/officeDocument/2006/relationships/image" Target="media/image25.jpe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3.png"/><Relationship Id="rId13" Type="http://schemas.microsoft.com/office/2007/relationships/hdphoto" Target="media/hdphoto1.wdp"/><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26.jpeg"/><Relationship Id="rId38" Type="http://schemas.openxmlformats.org/officeDocument/2006/relationships/header" Target="header3.xml"/><Relationship Id="rId39" Type="http://schemas.openxmlformats.org/officeDocument/2006/relationships/footer" Target="footer3.xml"/><Relationship Id="rId40" Type="http://schemas.openxmlformats.org/officeDocument/2006/relationships/header" Target="header4.xml"/><Relationship Id="rId41" Type="http://schemas.openxmlformats.org/officeDocument/2006/relationships/fontTable" Target="fontTable.xml"/><Relationship Id="rId4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4" Type="http://schemas.openxmlformats.org/officeDocument/2006/relationships/image" Target="media/image31.png"/><Relationship Id="rId1" Type="http://schemas.openxmlformats.org/officeDocument/2006/relationships/image" Target="media/image28.png"/><Relationship Id="rId2"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433</TotalTime>
  <Pages>6</Pages>
  <Words>13</Words>
  <Characters>78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Turner</dc:creator>
  <cp:keywords/>
  <dc:description/>
  <cp:lastModifiedBy>Erin Turner</cp:lastModifiedBy>
  <cp:revision>37</cp:revision>
  <cp:lastPrinted>2007-09-21T23:54:00Z</cp:lastPrinted>
  <dcterms:created xsi:type="dcterms:W3CDTF">2014-02-26T18:08:00Z</dcterms:created>
  <dcterms:modified xsi:type="dcterms:W3CDTF">2014-04-01T02:52:00Z</dcterms:modified>
  <cp:category/>
</cp:coreProperties>
</file>